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2E" w:rsidRDefault="00310277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r w:rsidRPr="00310277">
        <w:rPr>
          <w:rFonts w:ascii="David" w:hAnsi="David" w:cs="David"/>
          <w:b/>
          <w:bCs/>
          <w:sz w:val="24"/>
          <w:szCs w:val="24"/>
          <w:u w:val="single"/>
          <w:rtl/>
        </w:rPr>
        <w:t>קבצים בנושא אדריכלות של המבנה</w:t>
      </w:r>
      <w:r w:rsidR="00EA3D3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חלק 1:</w:t>
      </w:r>
    </w:p>
    <w:bookmarkEnd w:id="0"/>
    <w:p w:rsidR="00310277" w:rsidRDefault="00310277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310277" w:rsidRPr="00310277" w:rsidRDefault="00760F6B" w:rsidP="00EA3D3B">
      <w:pPr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7.25pt" o:ole="">
            <v:imagedata r:id="rId4" o:title=""/>
          </v:shape>
          <o:OLEObject Type="Embed" ProgID="AcroExch.Document.DC" ShapeID="_x0000_i1025" DrawAspect="Icon" ObjectID="_1666000083" r:id="rId5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6" type="#_x0000_t75" style="width:75.75pt;height:47.25pt" o:ole="">
            <v:imagedata r:id="rId6" o:title=""/>
          </v:shape>
          <o:OLEObject Type="Embed" ProgID="AcroExch.Document.DC" ShapeID="_x0000_i1026" DrawAspect="Icon" ObjectID="_1666000084" r:id="rId7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7" type="#_x0000_t75" style="width:75.75pt;height:47.25pt" o:ole="">
            <v:imagedata r:id="rId8" o:title=""/>
          </v:shape>
          <o:OLEObject Type="Embed" ProgID="AcroExch.Document.DC" ShapeID="_x0000_i1027" DrawAspect="Icon" ObjectID="_1666000085" r:id="rId9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8" type="#_x0000_t75" style="width:75.75pt;height:47.25pt" o:ole="">
            <v:imagedata r:id="rId10" o:title=""/>
          </v:shape>
          <o:OLEObject Type="Embed" ProgID="AcroExch.Document.DC" ShapeID="_x0000_i1028" DrawAspect="Icon" ObjectID="_1666000086" r:id="rId11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29" type="#_x0000_t75" style="width:75.75pt;height:47.25pt" o:ole="">
            <v:imagedata r:id="rId12" o:title=""/>
          </v:shape>
          <o:OLEObject Type="Embed" ProgID="AcroExch.Document.DC" ShapeID="_x0000_i1029" DrawAspect="Icon" ObjectID="_1666000087" r:id="rId13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0" type="#_x0000_t75" style="width:75.75pt;height:47.25pt" o:ole="">
            <v:imagedata r:id="rId14" o:title=""/>
          </v:shape>
          <o:OLEObject Type="Embed" ProgID="AcroExch.Document.DC" ShapeID="_x0000_i1030" DrawAspect="Icon" ObjectID="_1666000088" r:id="rId15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1" type="#_x0000_t75" style="width:75.75pt;height:47.25pt" o:ole="">
            <v:imagedata r:id="rId16" o:title=""/>
          </v:shape>
          <o:OLEObject Type="Embed" ProgID="AcroExch.Document.DC" ShapeID="_x0000_i1031" DrawAspect="Icon" ObjectID="_1666000089" r:id="rId17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2" type="#_x0000_t75" style="width:75.75pt;height:47.25pt" o:ole="">
            <v:imagedata r:id="rId18" o:title=""/>
          </v:shape>
          <o:OLEObject Type="Embed" ProgID="AcroExch.Document.DC" ShapeID="_x0000_i1032" DrawAspect="Icon" ObjectID="_1666000090" r:id="rId19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3" type="#_x0000_t75" style="width:75.75pt;height:47.25pt" o:ole="">
            <v:imagedata r:id="rId20" o:title=""/>
          </v:shape>
          <o:OLEObject Type="Embed" ProgID="AcroExch.Document.DC" ShapeID="_x0000_i1033" DrawAspect="Icon" ObjectID="_1666000091" r:id="rId21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4" type="#_x0000_t75" style="width:75.75pt;height:47.25pt" o:ole="">
            <v:imagedata r:id="rId22" o:title=""/>
          </v:shape>
          <o:OLEObject Type="Embed" ProgID="AcroExch.Document.DC" ShapeID="_x0000_i1034" DrawAspect="Icon" ObjectID="_1666000092" r:id="rId23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5" type="#_x0000_t75" style="width:75.75pt;height:47.25pt" o:ole="">
            <v:imagedata r:id="rId24" o:title=""/>
          </v:shape>
          <o:OLEObject Type="Embed" ProgID="AcroExch.Document.DC" ShapeID="_x0000_i1035" DrawAspect="Icon" ObjectID="_1666000093" r:id="rId25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6" type="#_x0000_t75" style="width:75.75pt;height:47.25pt" o:ole="">
            <v:imagedata r:id="rId26" o:title=""/>
          </v:shape>
          <o:OLEObject Type="Embed" ProgID="AcroExch.Document.DC" ShapeID="_x0000_i1036" DrawAspect="Icon" ObjectID="_1666000094" r:id="rId27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7" type="#_x0000_t75" style="width:75.75pt;height:47.25pt" o:ole="">
            <v:imagedata r:id="rId28" o:title=""/>
          </v:shape>
          <o:OLEObject Type="Embed" ProgID="AcroExch.Document.DC" ShapeID="_x0000_i1037" DrawAspect="Icon" ObjectID="_1666000095" r:id="rId29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8" type="#_x0000_t75" style="width:75.75pt;height:47.25pt" o:ole="">
            <v:imagedata r:id="rId30" o:title=""/>
          </v:shape>
          <o:OLEObject Type="Embed" ProgID="AcroExch.Document.DC" ShapeID="_x0000_i1038" DrawAspect="Icon" ObjectID="_1666000096" r:id="rId31"/>
        </w:object>
      </w:r>
      <w:r w:rsidR="00310277">
        <w:rPr>
          <w:rFonts w:ascii="David" w:hAnsi="David" w:cs="David"/>
          <w:b/>
          <w:bCs/>
          <w:sz w:val="24"/>
          <w:szCs w:val="24"/>
          <w:u w:val="single"/>
        </w:rPr>
        <w:object w:dxaOrig="1508" w:dyaOrig="943">
          <v:shape id="_x0000_i1039" type="#_x0000_t75" style="width:75.75pt;height:47.25pt" o:ole="">
            <v:imagedata r:id="rId32" o:title=""/>
          </v:shape>
          <o:OLEObject Type="Embed" ProgID="AcroExch.Document.DC" ShapeID="_x0000_i1039" DrawAspect="Icon" ObjectID="_1666000097" r:id="rId33"/>
        </w:object>
      </w:r>
    </w:p>
    <w:sectPr w:rsidR="00310277" w:rsidRPr="00310277" w:rsidSect="00F129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277"/>
    <w:rsid w:val="00000300"/>
    <w:rsid w:val="00005EEA"/>
    <w:rsid w:val="000065DF"/>
    <w:rsid w:val="000070E8"/>
    <w:rsid w:val="00007333"/>
    <w:rsid w:val="000109C3"/>
    <w:rsid w:val="00011BDE"/>
    <w:rsid w:val="000120F8"/>
    <w:rsid w:val="00012674"/>
    <w:rsid w:val="00012939"/>
    <w:rsid w:val="000138DB"/>
    <w:rsid w:val="00013F6C"/>
    <w:rsid w:val="00014DE3"/>
    <w:rsid w:val="00015326"/>
    <w:rsid w:val="0001601A"/>
    <w:rsid w:val="00017533"/>
    <w:rsid w:val="00017D0A"/>
    <w:rsid w:val="000212AC"/>
    <w:rsid w:val="000235A9"/>
    <w:rsid w:val="000258AE"/>
    <w:rsid w:val="00025996"/>
    <w:rsid w:val="00026A39"/>
    <w:rsid w:val="00026A8E"/>
    <w:rsid w:val="00027363"/>
    <w:rsid w:val="000273C9"/>
    <w:rsid w:val="00027AA9"/>
    <w:rsid w:val="000308A9"/>
    <w:rsid w:val="000308AC"/>
    <w:rsid w:val="00031651"/>
    <w:rsid w:val="00033D2F"/>
    <w:rsid w:val="0003575C"/>
    <w:rsid w:val="0003727C"/>
    <w:rsid w:val="00037F03"/>
    <w:rsid w:val="0004193F"/>
    <w:rsid w:val="00042059"/>
    <w:rsid w:val="00042B5E"/>
    <w:rsid w:val="00043767"/>
    <w:rsid w:val="0004382F"/>
    <w:rsid w:val="00043E7A"/>
    <w:rsid w:val="000444B8"/>
    <w:rsid w:val="0004541B"/>
    <w:rsid w:val="0004591E"/>
    <w:rsid w:val="00046CE5"/>
    <w:rsid w:val="00047019"/>
    <w:rsid w:val="00050F2A"/>
    <w:rsid w:val="0005120B"/>
    <w:rsid w:val="000546DB"/>
    <w:rsid w:val="00054D80"/>
    <w:rsid w:val="00055075"/>
    <w:rsid w:val="000569D8"/>
    <w:rsid w:val="00056C4D"/>
    <w:rsid w:val="00062BD2"/>
    <w:rsid w:val="000645D6"/>
    <w:rsid w:val="00065371"/>
    <w:rsid w:val="00065EA9"/>
    <w:rsid w:val="00066A4E"/>
    <w:rsid w:val="00070237"/>
    <w:rsid w:val="0007218B"/>
    <w:rsid w:val="000737D8"/>
    <w:rsid w:val="00074339"/>
    <w:rsid w:val="000744D0"/>
    <w:rsid w:val="00074EFA"/>
    <w:rsid w:val="00077550"/>
    <w:rsid w:val="000779F5"/>
    <w:rsid w:val="00081E2D"/>
    <w:rsid w:val="00082762"/>
    <w:rsid w:val="00083164"/>
    <w:rsid w:val="00083B96"/>
    <w:rsid w:val="0008451F"/>
    <w:rsid w:val="00085A4A"/>
    <w:rsid w:val="0008761F"/>
    <w:rsid w:val="0009000F"/>
    <w:rsid w:val="000903D7"/>
    <w:rsid w:val="00090627"/>
    <w:rsid w:val="00091249"/>
    <w:rsid w:val="00093217"/>
    <w:rsid w:val="000949C0"/>
    <w:rsid w:val="00094C9F"/>
    <w:rsid w:val="00095337"/>
    <w:rsid w:val="000962CB"/>
    <w:rsid w:val="000A0FF3"/>
    <w:rsid w:val="000A24B0"/>
    <w:rsid w:val="000A2ED4"/>
    <w:rsid w:val="000A3237"/>
    <w:rsid w:val="000A3DBF"/>
    <w:rsid w:val="000A59C7"/>
    <w:rsid w:val="000A6AE8"/>
    <w:rsid w:val="000A7A14"/>
    <w:rsid w:val="000A7BF1"/>
    <w:rsid w:val="000B11C9"/>
    <w:rsid w:val="000B23EE"/>
    <w:rsid w:val="000B2F90"/>
    <w:rsid w:val="000B3A1E"/>
    <w:rsid w:val="000B4DA0"/>
    <w:rsid w:val="000B6AFB"/>
    <w:rsid w:val="000B751F"/>
    <w:rsid w:val="000B7B77"/>
    <w:rsid w:val="000C1553"/>
    <w:rsid w:val="000C217A"/>
    <w:rsid w:val="000C27BD"/>
    <w:rsid w:val="000C4BB3"/>
    <w:rsid w:val="000C52F7"/>
    <w:rsid w:val="000C5E87"/>
    <w:rsid w:val="000C6148"/>
    <w:rsid w:val="000C6516"/>
    <w:rsid w:val="000C6AD6"/>
    <w:rsid w:val="000C7F1D"/>
    <w:rsid w:val="000D0C53"/>
    <w:rsid w:val="000D0FDA"/>
    <w:rsid w:val="000D36DA"/>
    <w:rsid w:val="000D4419"/>
    <w:rsid w:val="000D4922"/>
    <w:rsid w:val="000D4B98"/>
    <w:rsid w:val="000D50DD"/>
    <w:rsid w:val="000D539E"/>
    <w:rsid w:val="000D76CA"/>
    <w:rsid w:val="000E26DE"/>
    <w:rsid w:val="000E2B96"/>
    <w:rsid w:val="000E5882"/>
    <w:rsid w:val="000E5BB2"/>
    <w:rsid w:val="000F10BF"/>
    <w:rsid w:val="000F230F"/>
    <w:rsid w:val="000F2583"/>
    <w:rsid w:val="000F26E9"/>
    <w:rsid w:val="000F4DBF"/>
    <w:rsid w:val="000F5B51"/>
    <w:rsid w:val="000F6258"/>
    <w:rsid w:val="000F63F9"/>
    <w:rsid w:val="000F6445"/>
    <w:rsid w:val="000F6CBA"/>
    <w:rsid w:val="00100BBC"/>
    <w:rsid w:val="00101B58"/>
    <w:rsid w:val="00103CB5"/>
    <w:rsid w:val="00104F26"/>
    <w:rsid w:val="00105796"/>
    <w:rsid w:val="00106E13"/>
    <w:rsid w:val="001071A1"/>
    <w:rsid w:val="001101A1"/>
    <w:rsid w:val="001106C6"/>
    <w:rsid w:val="001132BF"/>
    <w:rsid w:val="0011412F"/>
    <w:rsid w:val="00114134"/>
    <w:rsid w:val="00114FFF"/>
    <w:rsid w:val="00116127"/>
    <w:rsid w:val="001165BF"/>
    <w:rsid w:val="00116679"/>
    <w:rsid w:val="00116ACF"/>
    <w:rsid w:val="00121604"/>
    <w:rsid w:val="0012297D"/>
    <w:rsid w:val="0012388D"/>
    <w:rsid w:val="001238D3"/>
    <w:rsid w:val="001240C2"/>
    <w:rsid w:val="00124285"/>
    <w:rsid w:val="00126663"/>
    <w:rsid w:val="001266A1"/>
    <w:rsid w:val="00126757"/>
    <w:rsid w:val="001267A5"/>
    <w:rsid w:val="00126D9E"/>
    <w:rsid w:val="00130157"/>
    <w:rsid w:val="00130278"/>
    <w:rsid w:val="001310AB"/>
    <w:rsid w:val="00132809"/>
    <w:rsid w:val="00135C10"/>
    <w:rsid w:val="00136E9C"/>
    <w:rsid w:val="001407CA"/>
    <w:rsid w:val="001410A1"/>
    <w:rsid w:val="00142E1C"/>
    <w:rsid w:val="00142E3C"/>
    <w:rsid w:val="00143575"/>
    <w:rsid w:val="00143739"/>
    <w:rsid w:val="00144160"/>
    <w:rsid w:val="001449D5"/>
    <w:rsid w:val="001459C5"/>
    <w:rsid w:val="001461F3"/>
    <w:rsid w:val="00146F25"/>
    <w:rsid w:val="00147418"/>
    <w:rsid w:val="00151105"/>
    <w:rsid w:val="00151A32"/>
    <w:rsid w:val="00152FEA"/>
    <w:rsid w:val="00153D77"/>
    <w:rsid w:val="00153E56"/>
    <w:rsid w:val="00154338"/>
    <w:rsid w:val="00155740"/>
    <w:rsid w:val="0015659E"/>
    <w:rsid w:val="001575D6"/>
    <w:rsid w:val="0015772B"/>
    <w:rsid w:val="00160E38"/>
    <w:rsid w:val="00161633"/>
    <w:rsid w:val="00163735"/>
    <w:rsid w:val="00164589"/>
    <w:rsid w:val="001649D3"/>
    <w:rsid w:val="00166353"/>
    <w:rsid w:val="00166E59"/>
    <w:rsid w:val="00170F4D"/>
    <w:rsid w:val="00170F93"/>
    <w:rsid w:val="00172B45"/>
    <w:rsid w:val="00172CCA"/>
    <w:rsid w:val="00172D2F"/>
    <w:rsid w:val="001742CA"/>
    <w:rsid w:val="001758CE"/>
    <w:rsid w:val="00176422"/>
    <w:rsid w:val="001771B9"/>
    <w:rsid w:val="0018066B"/>
    <w:rsid w:val="001807AA"/>
    <w:rsid w:val="00180F68"/>
    <w:rsid w:val="001811D5"/>
    <w:rsid w:val="00182EB8"/>
    <w:rsid w:val="00183012"/>
    <w:rsid w:val="00183A01"/>
    <w:rsid w:val="00184F37"/>
    <w:rsid w:val="00185EC3"/>
    <w:rsid w:val="001865E3"/>
    <w:rsid w:val="001866D2"/>
    <w:rsid w:val="001872F3"/>
    <w:rsid w:val="001876DE"/>
    <w:rsid w:val="0019033F"/>
    <w:rsid w:val="00190667"/>
    <w:rsid w:val="001914F1"/>
    <w:rsid w:val="00192792"/>
    <w:rsid w:val="00192B3C"/>
    <w:rsid w:val="00192FB8"/>
    <w:rsid w:val="00193354"/>
    <w:rsid w:val="00195BD4"/>
    <w:rsid w:val="00196CBE"/>
    <w:rsid w:val="001972C2"/>
    <w:rsid w:val="00197EAB"/>
    <w:rsid w:val="001A054E"/>
    <w:rsid w:val="001A0D6F"/>
    <w:rsid w:val="001A2543"/>
    <w:rsid w:val="001A2A51"/>
    <w:rsid w:val="001A2E2D"/>
    <w:rsid w:val="001A2FED"/>
    <w:rsid w:val="001A31B1"/>
    <w:rsid w:val="001A339F"/>
    <w:rsid w:val="001A34ED"/>
    <w:rsid w:val="001A4E11"/>
    <w:rsid w:val="001A603C"/>
    <w:rsid w:val="001A6321"/>
    <w:rsid w:val="001A63F1"/>
    <w:rsid w:val="001A711F"/>
    <w:rsid w:val="001A77AB"/>
    <w:rsid w:val="001B202B"/>
    <w:rsid w:val="001B367D"/>
    <w:rsid w:val="001B3881"/>
    <w:rsid w:val="001B4631"/>
    <w:rsid w:val="001B529C"/>
    <w:rsid w:val="001B5E63"/>
    <w:rsid w:val="001B5F31"/>
    <w:rsid w:val="001B6237"/>
    <w:rsid w:val="001B7009"/>
    <w:rsid w:val="001B72CF"/>
    <w:rsid w:val="001C008F"/>
    <w:rsid w:val="001C0956"/>
    <w:rsid w:val="001C15DE"/>
    <w:rsid w:val="001C2AFD"/>
    <w:rsid w:val="001C3091"/>
    <w:rsid w:val="001C5684"/>
    <w:rsid w:val="001C676C"/>
    <w:rsid w:val="001C6A37"/>
    <w:rsid w:val="001C6FF4"/>
    <w:rsid w:val="001C7014"/>
    <w:rsid w:val="001C703F"/>
    <w:rsid w:val="001D023A"/>
    <w:rsid w:val="001D02E7"/>
    <w:rsid w:val="001D16BD"/>
    <w:rsid w:val="001D26D0"/>
    <w:rsid w:val="001D4074"/>
    <w:rsid w:val="001D43F8"/>
    <w:rsid w:val="001D44CB"/>
    <w:rsid w:val="001D4E36"/>
    <w:rsid w:val="001D542E"/>
    <w:rsid w:val="001D57D7"/>
    <w:rsid w:val="001D61E3"/>
    <w:rsid w:val="001D7643"/>
    <w:rsid w:val="001E0348"/>
    <w:rsid w:val="001E05FB"/>
    <w:rsid w:val="001E0D6B"/>
    <w:rsid w:val="001E2622"/>
    <w:rsid w:val="001E319B"/>
    <w:rsid w:val="001E36F3"/>
    <w:rsid w:val="001E4FCB"/>
    <w:rsid w:val="001E5F35"/>
    <w:rsid w:val="001E6B26"/>
    <w:rsid w:val="001E7877"/>
    <w:rsid w:val="001E79E8"/>
    <w:rsid w:val="001F0234"/>
    <w:rsid w:val="001F0E6F"/>
    <w:rsid w:val="001F1294"/>
    <w:rsid w:val="001F12F4"/>
    <w:rsid w:val="001F1AD4"/>
    <w:rsid w:val="001F1DA5"/>
    <w:rsid w:val="001F2FC6"/>
    <w:rsid w:val="001F32F1"/>
    <w:rsid w:val="001F415E"/>
    <w:rsid w:val="001F50E4"/>
    <w:rsid w:val="001F570A"/>
    <w:rsid w:val="001F6A57"/>
    <w:rsid w:val="001F7292"/>
    <w:rsid w:val="0020012E"/>
    <w:rsid w:val="00200D90"/>
    <w:rsid w:val="0020558A"/>
    <w:rsid w:val="00206194"/>
    <w:rsid w:val="00207383"/>
    <w:rsid w:val="00210B43"/>
    <w:rsid w:val="0021245E"/>
    <w:rsid w:val="00212676"/>
    <w:rsid w:val="00212947"/>
    <w:rsid w:val="00212DC7"/>
    <w:rsid w:val="00213D1B"/>
    <w:rsid w:val="00214575"/>
    <w:rsid w:val="00214EEE"/>
    <w:rsid w:val="0021500C"/>
    <w:rsid w:val="00215878"/>
    <w:rsid w:val="0021695C"/>
    <w:rsid w:val="0021788D"/>
    <w:rsid w:val="00217CEF"/>
    <w:rsid w:val="00220070"/>
    <w:rsid w:val="002228AE"/>
    <w:rsid w:val="0022392A"/>
    <w:rsid w:val="00223F3F"/>
    <w:rsid w:val="00224A96"/>
    <w:rsid w:val="002252B5"/>
    <w:rsid w:val="002278D0"/>
    <w:rsid w:val="00230D03"/>
    <w:rsid w:val="00233007"/>
    <w:rsid w:val="002335E0"/>
    <w:rsid w:val="00234AA3"/>
    <w:rsid w:val="0023592E"/>
    <w:rsid w:val="002362E3"/>
    <w:rsid w:val="00237F60"/>
    <w:rsid w:val="002405DD"/>
    <w:rsid w:val="00241218"/>
    <w:rsid w:val="00242076"/>
    <w:rsid w:val="00245E7C"/>
    <w:rsid w:val="00245ECD"/>
    <w:rsid w:val="0024601B"/>
    <w:rsid w:val="002464E2"/>
    <w:rsid w:val="00252334"/>
    <w:rsid w:val="00252DF3"/>
    <w:rsid w:val="002535FA"/>
    <w:rsid w:val="00257538"/>
    <w:rsid w:val="00260652"/>
    <w:rsid w:val="0026077C"/>
    <w:rsid w:val="00262BE2"/>
    <w:rsid w:val="0026315B"/>
    <w:rsid w:val="002635C4"/>
    <w:rsid w:val="00263BB1"/>
    <w:rsid w:val="0026522B"/>
    <w:rsid w:val="00265684"/>
    <w:rsid w:val="00265D7F"/>
    <w:rsid w:val="00266208"/>
    <w:rsid w:val="0026641E"/>
    <w:rsid w:val="00266482"/>
    <w:rsid w:val="00266C28"/>
    <w:rsid w:val="00270BE4"/>
    <w:rsid w:val="002719A7"/>
    <w:rsid w:val="00273902"/>
    <w:rsid w:val="00273DBF"/>
    <w:rsid w:val="00274D7E"/>
    <w:rsid w:val="00274E8A"/>
    <w:rsid w:val="00274FC4"/>
    <w:rsid w:val="00275EE6"/>
    <w:rsid w:val="00280CF9"/>
    <w:rsid w:val="002811EA"/>
    <w:rsid w:val="00282BE1"/>
    <w:rsid w:val="002833DE"/>
    <w:rsid w:val="00283ED6"/>
    <w:rsid w:val="002849F1"/>
    <w:rsid w:val="0028509B"/>
    <w:rsid w:val="002853B0"/>
    <w:rsid w:val="0028563E"/>
    <w:rsid w:val="0028745D"/>
    <w:rsid w:val="00287DCE"/>
    <w:rsid w:val="00290996"/>
    <w:rsid w:val="00290A0D"/>
    <w:rsid w:val="00294251"/>
    <w:rsid w:val="00295E38"/>
    <w:rsid w:val="002960C9"/>
    <w:rsid w:val="002962F1"/>
    <w:rsid w:val="00296731"/>
    <w:rsid w:val="00296DBB"/>
    <w:rsid w:val="002A45C4"/>
    <w:rsid w:val="002A4BCD"/>
    <w:rsid w:val="002A4E90"/>
    <w:rsid w:val="002A5770"/>
    <w:rsid w:val="002A5C67"/>
    <w:rsid w:val="002A6A5D"/>
    <w:rsid w:val="002A7695"/>
    <w:rsid w:val="002B073C"/>
    <w:rsid w:val="002B45D9"/>
    <w:rsid w:val="002B46EB"/>
    <w:rsid w:val="002B5288"/>
    <w:rsid w:val="002B5CC3"/>
    <w:rsid w:val="002B70BC"/>
    <w:rsid w:val="002C3EE4"/>
    <w:rsid w:val="002C4087"/>
    <w:rsid w:val="002C40C0"/>
    <w:rsid w:val="002C40C3"/>
    <w:rsid w:val="002C4214"/>
    <w:rsid w:val="002C6BF1"/>
    <w:rsid w:val="002C6CE9"/>
    <w:rsid w:val="002C7FDC"/>
    <w:rsid w:val="002D0561"/>
    <w:rsid w:val="002D10D7"/>
    <w:rsid w:val="002D22AC"/>
    <w:rsid w:val="002D300C"/>
    <w:rsid w:val="002D31D8"/>
    <w:rsid w:val="002D5163"/>
    <w:rsid w:val="002D54D6"/>
    <w:rsid w:val="002D76E1"/>
    <w:rsid w:val="002D7DBF"/>
    <w:rsid w:val="002D7EA8"/>
    <w:rsid w:val="002D7ED8"/>
    <w:rsid w:val="002E138A"/>
    <w:rsid w:val="002E226F"/>
    <w:rsid w:val="002E393A"/>
    <w:rsid w:val="002E4495"/>
    <w:rsid w:val="002E46A7"/>
    <w:rsid w:val="002E4DB1"/>
    <w:rsid w:val="002E4DF4"/>
    <w:rsid w:val="002E5B3B"/>
    <w:rsid w:val="002E5CA8"/>
    <w:rsid w:val="002E6DB7"/>
    <w:rsid w:val="002F012A"/>
    <w:rsid w:val="002F0526"/>
    <w:rsid w:val="002F1F25"/>
    <w:rsid w:val="002F41A4"/>
    <w:rsid w:val="002F45FC"/>
    <w:rsid w:val="002F5E64"/>
    <w:rsid w:val="002F6B05"/>
    <w:rsid w:val="002F7887"/>
    <w:rsid w:val="003003E2"/>
    <w:rsid w:val="00301BBE"/>
    <w:rsid w:val="00302193"/>
    <w:rsid w:val="00302586"/>
    <w:rsid w:val="00304118"/>
    <w:rsid w:val="003056C3"/>
    <w:rsid w:val="0030638A"/>
    <w:rsid w:val="00306F4E"/>
    <w:rsid w:val="00310277"/>
    <w:rsid w:val="003121FE"/>
    <w:rsid w:val="00312A67"/>
    <w:rsid w:val="00312F33"/>
    <w:rsid w:val="003132A6"/>
    <w:rsid w:val="003139DC"/>
    <w:rsid w:val="00314277"/>
    <w:rsid w:val="0031623E"/>
    <w:rsid w:val="00316612"/>
    <w:rsid w:val="00316F67"/>
    <w:rsid w:val="00317CFC"/>
    <w:rsid w:val="00321D0A"/>
    <w:rsid w:val="0032284F"/>
    <w:rsid w:val="00323A99"/>
    <w:rsid w:val="003246A9"/>
    <w:rsid w:val="00325F93"/>
    <w:rsid w:val="003263E6"/>
    <w:rsid w:val="003265D4"/>
    <w:rsid w:val="00327812"/>
    <w:rsid w:val="003300A4"/>
    <w:rsid w:val="003302D4"/>
    <w:rsid w:val="00330CA5"/>
    <w:rsid w:val="003319B5"/>
    <w:rsid w:val="00331B26"/>
    <w:rsid w:val="00331D7A"/>
    <w:rsid w:val="003355C8"/>
    <w:rsid w:val="00335CE4"/>
    <w:rsid w:val="00340553"/>
    <w:rsid w:val="00341157"/>
    <w:rsid w:val="00343DC3"/>
    <w:rsid w:val="00343DC8"/>
    <w:rsid w:val="0034483D"/>
    <w:rsid w:val="003449F8"/>
    <w:rsid w:val="003451C0"/>
    <w:rsid w:val="00347C5A"/>
    <w:rsid w:val="00350B8B"/>
    <w:rsid w:val="00350BFA"/>
    <w:rsid w:val="00351639"/>
    <w:rsid w:val="00351D40"/>
    <w:rsid w:val="00351FEC"/>
    <w:rsid w:val="00352ED7"/>
    <w:rsid w:val="003530CF"/>
    <w:rsid w:val="0035312E"/>
    <w:rsid w:val="00354DA3"/>
    <w:rsid w:val="00355DB1"/>
    <w:rsid w:val="00356B9E"/>
    <w:rsid w:val="00356DA9"/>
    <w:rsid w:val="00357390"/>
    <w:rsid w:val="0036107A"/>
    <w:rsid w:val="00362482"/>
    <w:rsid w:val="00366617"/>
    <w:rsid w:val="003707C2"/>
    <w:rsid w:val="003707C7"/>
    <w:rsid w:val="003711BE"/>
    <w:rsid w:val="00371325"/>
    <w:rsid w:val="00371758"/>
    <w:rsid w:val="0037177F"/>
    <w:rsid w:val="003721A4"/>
    <w:rsid w:val="003734B8"/>
    <w:rsid w:val="003748C5"/>
    <w:rsid w:val="00375796"/>
    <w:rsid w:val="00375BE2"/>
    <w:rsid w:val="00375C65"/>
    <w:rsid w:val="003767F6"/>
    <w:rsid w:val="00376D3A"/>
    <w:rsid w:val="00381629"/>
    <w:rsid w:val="00382BAB"/>
    <w:rsid w:val="0038450D"/>
    <w:rsid w:val="003855BA"/>
    <w:rsid w:val="00386A78"/>
    <w:rsid w:val="00390152"/>
    <w:rsid w:val="00391A1F"/>
    <w:rsid w:val="00392D20"/>
    <w:rsid w:val="00393D85"/>
    <w:rsid w:val="00393FC6"/>
    <w:rsid w:val="00395267"/>
    <w:rsid w:val="00395E61"/>
    <w:rsid w:val="003964FF"/>
    <w:rsid w:val="003970C0"/>
    <w:rsid w:val="00397323"/>
    <w:rsid w:val="00397663"/>
    <w:rsid w:val="003A0C05"/>
    <w:rsid w:val="003A1849"/>
    <w:rsid w:val="003A365A"/>
    <w:rsid w:val="003A3796"/>
    <w:rsid w:val="003A3D85"/>
    <w:rsid w:val="003A4152"/>
    <w:rsid w:val="003A4AD1"/>
    <w:rsid w:val="003A4CBD"/>
    <w:rsid w:val="003A4F92"/>
    <w:rsid w:val="003A51C9"/>
    <w:rsid w:val="003A571F"/>
    <w:rsid w:val="003A5D21"/>
    <w:rsid w:val="003A61E5"/>
    <w:rsid w:val="003A6502"/>
    <w:rsid w:val="003A7388"/>
    <w:rsid w:val="003A7705"/>
    <w:rsid w:val="003A7E98"/>
    <w:rsid w:val="003B07D2"/>
    <w:rsid w:val="003B101D"/>
    <w:rsid w:val="003B1428"/>
    <w:rsid w:val="003B21E5"/>
    <w:rsid w:val="003B4E3E"/>
    <w:rsid w:val="003B591D"/>
    <w:rsid w:val="003B6114"/>
    <w:rsid w:val="003B6203"/>
    <w:rsid w:val="003B7A40"/>
    <w:rsid w:val="003B7F62"/>
    <w:rsid w:val="003C001E"/>
    <w:rsid w:val="003C01EC"/>
    <w:rsid w:val="003C0493"/>
    <w:rsid w:val="003C08F9"/>
    <w:rsid w:val="003C0AED"/>
    <w:rsid w:val="003C0C56"/>
    <w:rsid w:val="003C10A0"/>
    <w:rsid w:val="003C1769"/>
    <w:rsid w:val="003C231C"/>
    <w:rsid w:val="003C2AE4"/>
    <w:rsid w:val="003C2E7D"/>
    <w:rsid w:val="003C34E4"/>
    <w:rsid w:val="003C3873"/>
    <w:rsid w:val="003C5048"/>
    <w:rsid w:val="003C6A7A"/>
    <w:rsid w:val="003C7476"/>
    <w:rsid w:val="003C7631"/>
    <w:rsid w:val="003D2802"/>
    <w:rsid w:val="003D5A98"/>
    <w:rsid w:val="003D639C"/>
    <w:rsid w:val="003D67B4"/>
    <w:rsid w:val="003D6AB9"/>
    <w:rsid w:val="003D7894"/>
    <w:rsid w:val="003D7C68"/>
    <w:rsid w:val="003E0758"/>
    <w:rsid w:val="003E1B45"/>
    <w:rsid w:val="003E33AF"/>
    <w:rsid w:val="003E4D5E"/>
    <w:rsid w:val="003E4EBA"/>
    <w:rsid w:val="003E51A8"/>
    <w:rsid w:val="003F1BA3"/>
    <w:rsid w:val="003F34A0"/>
    <w:rsid w:val="004013B6"/>
    <w:rsid w:val="00402C4D"/>
    <w:rsid w:val="004033B1"/>
    <w:rsid w:val="0040368F"/>
    <w:rsid w:val="00403E3E"/>
    <w:rsid w:val="00405F6E"/>
    <w:rsid w:val="00410D21"/>
    <w:rsid w:val="004116CA"/>
    <w:rsid w:val="00411B3F"/>
    <w:rsid w:val="00412F95"/>
    <w:rsid w:val="004147F9"/>
    <w:rsid w:val="0041523A"/>
    <w:rsid w:val="00416A3B"/>
    <w:rsid w:val="00417585"/>
    <w:rsid w:val="00417E76"/>
    <w:rsid w:val="00420A9F"/>
    <w:rsid w:val="0042207E"/>
    <w:rsid w:val="0043353B"/>
    <w:rsid w:val="004340A8"/>
    <w:rsid w:val="004341D1"/>
    <w:rsid w:val="00434236"/>
    <w:rsid w:val="0043739A"/>
    <w:rsid w:val="00440546"/>
    <w:rsid w:val="00442F61"/>
    <w:rsid w:val="00445A6C"/>
    <w:rsid w:val="00446015"/>
    <w:rsid w:val="004474ED"/>
    <w:rsid w:val="00447F04"/>
    <w:rsid w:val="0045053A"/>
    <w:rsid w:val="004506C9"/>
    <w:rsid w:val="00450A74"/>
    <w:rsid w:val="0045177C"/>
    <w:rsid w:val="0045208D"/>
    <w:rsid w:val="00453774"/>
    <w:rsid w:val="0045647E"/>
    <w:rsid w:val="00457676"/>
    <w:rsid w:val="0045785C"/>
    <w:rsid w:val="0046124A"/>
    <w:rsid w:val="0046149E"/>
    <w:rsid w:val="0046151D"/>
    <w:rsid w:val="00473406"/>
    <w:rsid w:val="00473C36"/>
    <w:rsid w:val="004757C5"/>
    <w:rsid w:val="00476421"/>
    <w:rsid w:val="00476EFD"/>
    <w:rsid w:val="00477562"/>
    <w:rsid w:val="00481C5D"/>
    <w:rsid w:val="00482DB5"/>
    <w:rsid w:val="00484081"/>
    <w:rsid w:val="00485F0B"/>
    <w:rsid w:val="0048622B"/>
    <w:rsid w:val="0048623F"/>
    <w:rsid w:val="0048636C"/>
    <w:rsid w:val="00486594"/>
    <w:rsid w:val="004878FF"/>
    <w:rsid w:val="00487B58"/>
    <w:rsid w:val="00487BCA"/>
    <w:rsid w:val="00490049"/>
    <w:rsid w:val="00490AB2"/>
    <w:rsid w:val="00490C8D"/>
    <w:rsid w:val="00491315"/>
    <w:rsid w:val="0049148E"/>
    <w:rsid w:val="00491DED"/>
    <w:rsid w:val="004923FA"/>
    <w:rsid w:val="00493976"/>
    <w:rsid w:val="00493D4E"/>
    <w:rsid w:val="00494997"/>
    <w:rsid w:val="00495312"/>
    <w:rsid w:val="004953D2"/>
    <w:rsid w:val="00496159"/>
    <w:rsid w:val="004963D4"/>
    <w:rsid w:val="00496409"/>
    <w:rsid w:val="00496E29"/>
    <w:rsid w:val="004975AB"/>
    <w:rsid w:val="004A15C0"/>
    <w:rsid w:val="004A1CD7"/>
    <w:rsid w:val="004A208C"/>
    <w:rsid w:val="004A2968"/>
    <w:rsid w:val="004A470A"/>
    <w:rsid w:val="004A57F3"/>
    <w:rsid w:val="004A62F0"/>
    <w:rsid w:val="004A6BAF"/>
    <w:rsid w:val="004A7583"/>
    <w:rsid w:val="004A7AA0"/>
    <w:rsid w:val="004B1579"/>
    <w:rsid w:val="004B174C"/>
    <w:rsid w:val="004B1F9A"/>
    <w:rsid w:val="004B2193"/>
    <w:rsid w:val="004B2DFF"/>
    <w:rsid w:val="004B2FA7"/>
    <w:rsid w:val="004B39AA"/>
    <w:rsid w:val="004B7A12"/>
    <w:rsid w:val="004C1F82"/>
    <w:rsid w:val="004C24E8"/>
    <w:rsid w:val="004C2BA1"/>
    <w:rsid w:val="004C3FDB"/>
    <w:rsid w:val="004C4F12"/>
    <w:rsid w:val="004C5D4F"/>
    <w:rsid w:val="004C7E83"/>
    <w:rsid w:val="004D1744"/>
    <w:rsid w:val="004D17F9"/>
    <w:rsid w:val="004D2B4A"/>
    <w:rsid w:val="004D308C"/>
    <w:rsid w:val="004D30E7"/>
    <w:rsid w:val="004D5BA7"/>
    <w:rsid w:val="004E0383"/>
    <w:rsid w:val="004E08DC"/>
    <w:rsid w:val="004E0B9F"/>
    <w:rsid w:val="004E0D28"/>
    <w:rsid w:val="004E0EA6"/>
    <w:rsid w:val="004E1701"/>
    <w:rsid w:val="004E1CD2"/>
    <w:rsid w:val="004E40E2"/>
    <w:rsid w:val="004E418E"/>
    <w:rsid w:val="004E4862"/>
    <w:rsid w:val="004E494F"/>
    <w:rsid w:val="004E5E97"/>
    <w:rsid w:val="004E6A37"/>
    <w:rsid w:val="004E761D"/>
    <w:rsid w:val="004E76B4"/>
    <w:rsid w:val="004F07B1"/>
    <w:rsid w:val="004F0BEE"/>
    <w:rsid w:val="004F0EEE"/>
    <w:rsid w:val="004F16F0"/>
    <w:rsid w:val="004F247F"/>
    <w:rsid w:val="004F679E"/>
    <w:rsid w:val="004F68C9"/>
    <w:rsid w:val="004F6B5D"/>
    <w:rsid w:val="004F6D31"/>
    <w:rsid w:val="004F78B4"/>
    <w:rsid w:val="005008F9"/>
    <w:rsid w:val="00501C8D"/>
    <w:rsid w:val="005031CC"/>
    <w:rsid w:val="0050326C"/>
    <w:rsid w:val="00503D8C"/>
    <w:rsid w:val="00505511"/>
    <w:rsid w:val="0051073B"/>
    <w:rsid w:val="00510FA8"/>
    <w:rsid w:val="00511581"/>
    <w:rsid w:val="00512135"/>
    <w:rsid w:val="00512227"/>
    <w:rsid w:val="005123D8"/>
    <w:rsid w:val="00513593"/>
    <w:rsid w:val="005137FC"/>
    <w:rsid w:val="00515728"/>
    <w:rsid w:val="00516166"/>
    <w:rsid w:val="005169A8"/>
    <w:rsid w:val="00520D93"/>
    <w:rsid w:val="0052164A"/>
    <w:rsid w:val="00521C8C"/>
    <w:rsid w:val="0052289A"/>
    <w:rsid w:val="005252C8"/>
    <w:rsid w:val="00525395"/>
    <w:rsid w:val="0052616D"/>
    <w:rsid w:val="00526F23"/>
    <w:rsid w:val="00527197"/>
    <w:rsid w:val="00527BF1"/>
    <w:rsid w:val="00531994"/>
    <w:rsid w:val="00531B6D"/>
    <w:rsid w:val="00532187"/>
    <w:rsid w:val="00532735"/>
    <w:rsid w:val="00532BF0"/>
    <w:rsid w:val="0053379B"/>
    <w:rsid w:val="00535876"/>
    <w:rsid w:val="00536468"/>
    <w:rsid w:val="005367BC"/>
    <w:rsid w:val="0053738D"/>
    <w:rsid w:val="0053760A"/>
    <w:rsid w:val="0053762C"/>
    <w:rsid w:val="00537C7D"/>
    <w:rsid w:val="005405B1"/>
    <w:rsid w:val="00540A5E"/>
    <w:rsid w:val="00540A69"/>
    <w:rsid w:val="00543422"/>
    <w:rsid w:val="0054415E"/>
    <w:rsid w:val="005455A3"/>
    <w:rsid w:val="00545D09"/>
    <w:rsid w:val="0054637A"/>
    <w:rsid w:val="0054764B"/>
    <w:rsid w:val="005477B9"/>
    <w:rsid w:val="00550862"/>
    <w:rsid w:val="00550D0D"/>
    <w:rsid w:val="00551879"/>
    <w:rsid w:val="00552DA4"/>
    <w:rsid w:val="00553BA6"/>
    <w:rsid w:val="00553E6B"/>
    <w:rsid w:val="00555B60"/>
    <w:rsid w:val="00555BE5"/>
    <w:rsid w:val="00555CA7"/>
    <w:rsid w:val="0055632B"/>
    <w:rsid w:val="00557429"/>
    <w:rsid w:val="00562930"/>
    <w:rsid w:val="00564120"/>
    <w:rsid w:val="005652FE"/>
    <w:rsid w:val="00565D63"/>
    <w:rsid w:val="00567DE9"/>
    <w:rsid w:val="00570B53"/>
    <w:rsid w:val="00571176"/>
    <w:rsid w:val="00571A93"/>
    <w:rsid w:val="005737A7"/>
    <w:rsid w:val="00573A20"/>
    <w:rsid w:val="005742BC"/>
    <w:rsid w:val="00575AC4"/>
    <w:rsid w:val="00576890"/>
    <w:rsid w:val="00577D15"/>
    <w:rsid w:val="00577DB8"/>
    <w:rsid w:val="00581C64"/>
    <w:rsid w:val="00581DB0"/>
    <w:rsid w:val="00581E13"/>
    <w:rsid w:val="005825BA"/>
    <w:rsid w:val="005835D5"/>
    <w:rsid w:val="00584C08"/>
    <w:rsid w:val="0058662E"/>
    <w:rsid w:val="00586AF1"/>
    <w:rsid w:val="005879C8"/>
    <w:rsid w:val="00590047"/>
    <w:rsid w:val="0059026B"/>
    <w:rsid w:val="00590963"/>
    <w:rsid w:val="00590ACF"/>
    <w:rsid w:val="00593034"/>
    <w:rsid w:val="00594232"/>
    <w:rsid w:val="0059521D"/>
    <w:rsid w:val="0059569A"/>
    <w:rsid w:val="00596126"/>
    <w:rsid w:val="00597395"/>
    <w:rsid w:val="00597675"/>
    <w:rsid w:val="005A1506"/>
    <w:rsid w:val="005A17AD"/>
    <w:rsid w:val="005A48D9"/>
    <w:rsid w:val="005A4A3E"/>
    <w:rsid w:val="005A5864"/>
    <w:rsid w:val="005A616E"/>
    <w:rsid w:val="005A6764"/>
    <w:rsid w:val="005A6B51"/>
    <w:rsid w:val="005A71E5"/>
    <w:rsid w:val="005B17AC"/>
    <w:rsid w:val="005B2095"/>
    <w:rsid w:val="005B2D5F"/>
    <w:rsid w:val="005B30B3"/>
    <w:rsid w:val="005B36A9"/>
    <w:rsid w:val="005B36AC"/>
    <w:rsid w:val="005B7F88"/>
    <w:rsid w:val="005C1277"/>
    <w:rsid w:val="005C16CF"/>
    <w:rsid w:val="005C1A69"/>
    <w:rsid w:val="005C1AD5"/>
    <w:rsid w:val="005C1C6E"/>
    <w:rsid w:val="005C298E"/>
    <w:rsid w:val="005C4031"/>
    <w:rsid w:val="005C443A"/>
    <w:rsid w:val="005C48B1"/>
    <w:rsid w:val="005C4FB2"/>
    <w:rsid w:val="005C5227"/>
    <w:rsid w:val="005C6595"/>
    <w:rsid w:val="005D082F"/>
    <w:rsid w:val="005D0C85"/>
    <w:rsid w:val="005D14B0"/>
    <w:rsid w:val="005D15C8"/>
    <w:rsid w:val="005D1B44"/>
    <w:rsid w:val="005D1BD1"/>
    <w:rsid w:val="005D304B"/>
    <w:rsid w:val="005D3A91"/>
    <w:rsid w:val="005D3CCF"/>
    <w:rsid w:val="005D3DAF"/>
    <w:rsid w:val="005D67AA"/>
    <w:rsid w:val="005D6FF1"/>
    <w:rsid w:val="005E0997"/>
    <w:rsid w:val="005E0AB3"/>
    <w:rsid w:val="005E26A3"/>
    <w:rsid w:val="005E2A91"/>
    <w:rsid w:val="005E3000"/>
    <w:rsid w:val="005E3A82"/>
    <w:rsid w:val="005E62C9"/>
    <w:rsid w:val="005E71E2"/>
    <w:rsid w:val="005F06E5"/>
    <w:rsid w:val="005F23F9"/>
    <w:rsid w:val="005F28F2"/>
    <w:rsid w:val="005F3893"/>
    <w:rsid w:val="005F58BF"/>
    <w:rsid w:val="005F60D9"/>
    <w:rsid w:val="005F6AC2"/>
    <w:rsid w:val="005F782A"/>
    <w:rsid w:val="0060141D"/>
    <w:rsid w:val="006015FF"/>
    <w:rsid w:val="00602585"/>
    <w:rsid w:val="0060492F"/>
    <w:rsid w:val="006105B9"/>
    <w:rsid w:val="006107E2"/>
    <w:rsid w:val="0061353D"/>
    <w:rsid w:val="00613772"/>
    <w:rsid w:val="00617E2B"/>
    <w:rsid w:val="00621CE0"/>
    <w:rsid w:val="0062286C"/>
    <w:rsid w:val="00623FFE"/>
    <w:rsid w:val="00624EC4"/>
    <w:rsid w:val="006257E8"/>
    <w:rsid w:val="00625B14"/>
    <w:rsid w:val="00626374"/>
    <w:rsid w:val="00626BC8"/>
    <w:rsid w:val="00627DAA"/>
    <w:rsid w:val="00630011"/>
    <w:rsid w:val="00630184"/>
    <w:rsid w:val="0063050D"/>
    <w:rsid w:val="00630701"/>
    <w:rsid w:val="00630E80"/>
    <w:rsid w:val="006312ED"/>
    <w:rsid w:val="00631605"/>
    <w:rsid w:val="00631DC0"/>
    <w:rsid w:val="00632411"/>
    <w:rsid w:val="00632A90"/>
    <w:rsid w:val="00634FF1"/>
    <w:rsid w:val="00640D8D"/>
    <w:rsid w:val="00640FD8"/>
    <w:rsid w:val="0064110C"/>
    <w:rsid w:val="0064112B"/>
    <w:rsid w:val="00642126"/>
    <w:rsid w:val="00642642"/>
    <w:rsid w:val="006426C6"/>
    <w:rsid w:val="006428DE"/>
    <w:rsid w:val="00642D94"/>
    <w:rsid w:val="00643FAD"/>
    <w:rsid w:val="00644B34"/>
    <w:rsid w:val="00645E48"/>
    <w:rsid w:val="00647D57"/>
    <w:rsid w:val="00650C02"/>
    <w:rsid w:val="00650F72"/>
    <w:rsid w:val="00653C5C"/>
    <w:rsid w:val="00655715"/>
    <w:rsid w:val="00655A77"/>
    <w:rsid w:val="00655DD8"/>
    <w:rsid w:val="006616CC"/>
    <w:rsid w:val="00662892"/>
    <w:rsid w:val="00662BB5"/>
    <w:rsid w:val="00662CE2"/>
    <w:rsid w:val="00664CB4"/>
    <w:rsid w:val="00665626"/>
    <w:rsid w:val="00665710"/>
    <w:rsid w:val="00667F5D"/>
    <w:rsid w:val="006702E2"/>
    <w:rsid w:val="00670C7F"/>
    <w:rsid w:val="00672044"/>
    <w:rsid w:val="006722E2"/>
    <w:rsid w:val="00672E3B"/>
    <w:rsid w:val="00673297"/>
    <w:rsid w:val="00673ECC"/>
    <w:rsid w:val="00674A2E"/>
    <w:rsid w:val="00675132"/>
    <w:rsid w:val="006768E6"/>
    <w:rsid w:val="00676E5F"/>
    <w:rsid w:val="0067762B"/>
    <w:rsid w:val="00677EC5"/>
    <w:rsid w:val="006815AB"/>
    <w:rsid w:val="0068288D"/>
    <w:rsid w:val="00683285"/>
    <w:rsid w:val="006832D5"/>
    <w:rsid w:val="00683AB1"/>
    <w:rsid w:val="00684445"/>
    <w:rsid w:val="00686272"/>
    <w:rsid w:val="00686DAA"/>
    <w:rsid w:val="00690DDF"/>
    <w:rsid w:val="00690DE8"/>
    <w:rsid w:val="0069404F"/>
    <w:rsid w:val="00695889"/>
    <w:rsid w:val="006A126E"/>
    <w:rsid w:val="006A1836"/>
    <w:rsid w:val="006A2D2D"/>
    <w:rsid w:val="006A32DD"/>
    <w:rsid w:val="006A39D5"/>
    <w:rsid w:val="006A459C"/>
    <w:rsid w:val="006A4A94"/>
    <w:rsid w:val="006A54BA"/>
    <w:rsid w:val="006A596D"/>
    <w:rsid w:val="006A756C"/>
    <w:rsid w:val="006A7F25"/>
    <w:rsid w:val="006A7F92"/>
    <w:rsid w:val="006B01CD"/>
    <w:rsid w:val="006B0703"/>
    <w:rsid w:val="006B0C2B"/>
    <w:rsid w:val="006B43EF"/>
    <w:rsid w:val="006B47A0"/>
    <w:rsid w:val="006B4FD1"/>
    <w:rsid w:val="006B6213"/>
    <w:rsid w:val="006B66D5"/>
    <w:rsid w:val="006B759C"/>
    <w:rsid w:val="006B7773"/>
    <w:rsid w:val="006B7891"/>
    <w:rsid w:val="006C11BC"/>
    <w:rsid w:val="006C1979"/>
    <w:rsid w:val="006C1D60"/>
    <w:rsid w:val="006C2BB7"/>
    <w:rsid w:val="006C360C"/>
    <w:rsid w:val="006C4036"/>
    <w:rsid w:val="006C5EAC"/>
    <w:rsid w:val="006C5F04"/>
    <w:rsid w:val="006C72F9"/>
    <w:rsid w:val="006C7BAC"/>
    <w:rsid w:val="006D0F00"/>
    <w:rsid w:val="006D79CA"/>
    <w:rsid w:val="006E1FC3"/>
    <w:rsid w:val="006E2512"/>
    <w:rsid w:val="006E37D2"/>
    <w:rsid w:val="006E37F8"/>
    <w:rsid w:val="006E38C6"/>
    <w:rsid w:val="006E4717"/>
    <w:rsid w:val="006E7EEF"/>
    <w:rsid w:val="006F2C33"/>
    <w:rsid w:val="006F2F50"/>
    <w:rsid w:val="006F37BC"/>
    <w:rsid w:val="006F5419"/>
    <w:rsid w:val="006F5D8B"/>
    <w:rsid w:val="006F6761"/>
    <w:rsid w:val="006F71D4"/>
    <w:rsid w:val="006F740D"/>
    <w:rsid w:val="00700045"/>
    <w:rsid w:val="00702D55"/>
    <w:rsid w:val="007039A5"/>
    <w:rsid w:val="00703F4B"/>
    <w:rsid w:val="00704A2D"/>
    <w:rsid w:val="00704AB7"/>
    <w:rsid w:val="00704C59"/>
    <w:rsid w:val="00705BED"/>
    <w:rsid w:val="00705EB9"/>
    <w:rsid w:val="00706634"/>
    <w:rsid w:val="007068F7"/>
    <w:rsid w:val="00706985"/>
    <w:rsid w:val="00707922"/>
    <w:rsid w:val="00710199"/>
    <w:rsid w:val="00710EAE"/>
    <w:rsid w:val="007116B7"/>
    <w:rsid w:val="00711A39"/>
    <w:rsid w:val="0071399C"/>
    <w:rsid w:val="00713B0E"/>
    <w:rsid w:val="00717D93"/>
    <w:rsid w:val="007208FC"/>
    <w:rsid w:val="007225A0"/>
    <w:rsid w:val="00723CBE"/>
    <w:rsid w:val="007245D3"/>
    <w:rsid w:val="00724899"/>
    <w:rsid w:val="0072640C"/>
    <w:rsid w:val="00727859"/>
    <w:rsid w:val="007317F9"/>
    <w:rsid w:val="0073287C"/>
    <w:rsid w:val="007342A2"/>
    <w:rsid w:val="0073578C"/>
    <w:rsid w:val="00735A2F"/>
    <w:rsid w:val="00735D10"/>
    <w:rsid w:val="00736AEE"/>
    <w:rsid w:val="0073780E"/>
    <w:rsid w:val="007445DC"/>
    <w:rsid w:val="00745330"/>
    <w:rsid w:val="00745570"/>
    <w:rsid w:val="0074607E"/>
    <w:rsid w:val="00746438"/>
    <w:rsid w:val="00746E21"/>
    <w:rsid w:val="00747B30"/>
    <w:rsid w:val="00747E6E"/>
    <w:rsid w:val="00750816"/>
    <w:rsid w:val="007516E0"/>
    <w:rsid w:val="00753405"/>
    <w:rsid w:val="0075344F"/>
    <w:rsid w:val="0075352F"/>
    <w:rsid w:val="00754937"/>
    <w:rsid w:val="00757100"/>
    <w:rsid w:val="007573AF"/>
    <w:rsid w:val="0076048C"/>
    <w:rsid w:val="00760F6B"/>
    <w:rsid w:val="00761526"/>
    <w:rsid w:val="0076171B"/>
    <w:rsid w:val="0076287C"/>
    <w:rsid w:val="00763C56"/>
    <w:rsid w:val="00767C09"/>
    <w:rsid w:val="00767CE8"/>
    <w:rsid w:val="00770386"/>
    <w:rsid w:val="00770F7F"/>
    <w:rsid w:val="00771138"/>
    <w:rsid w:val="0077162F"/>
    <w:rsid w:val="00771F85"/>
    <w:rsid w:val="00772DA2"/>
    <w:rsid w:val="00775B43"/>
    <w:rsid w:val="00776F72"/>
    <w:rsid w:val="00777C42"/>
    <w:rsid w:val="00780445"/>
    <w:rsid w:val="0078106E"/>
    <w:rsid w:val="00781564"/>
    <w:rsid w:val="00781A1F"/>
    <w:rsid w:val="00781F73"/>
    <w:rsid w:val="00784988"/>
    <w:rsid w:val="00784A02"/>
    <w:rsid w:val="0078599C"/>
    <w:rsid w:val="00786161"/>
    <w:rsid w:val="00790EDD"/>
    <w:rsid w:val="00791E06"/>
    <w:rsid w:val="00792A06"/>
    <w:rsid w:val="00792F5A"/>
    <w:rsid w:val="00793A52"/>
    <w:rsid w:val="00795EC4"/>
    <w:rsid w:val="007A08DA"/>
    <w:rsid w:val="007A0A55"/>
    <w:rsid w:val="007A0CC7"/>
    <w:rsid w:val="007A45B7"/>
    <w:rsid w:val="007A5A1F"/>
    <w:rsid w:val="007A5BB0"/>
    <w:rsid w:val="007A600C"/>
    <w:rsid w:val="007A63AC"/>
    <w:rsid w:val="007A7BD9"/>
    <w:rsid w:val="007B045E"/>
    <w:rsid w:val="007B44CF"/>
    <w:rsid w:val="007B4B0F"/>
    <w:rsid w:val="007B4B7E"/>
    <w:rsid w:val="007B5070"/>
    <w:rsid w:val="007B6508"/>
    <w:rsid w:val="007B78C5"/>
    <w:rsid w:val="007C1661"/>
    <w:rsid w:val="007C1C49"/>
    <w:rsid w:val="007C1FBE"/>
    <w:rsid w:val="007C2CAE"/>
    <w:rsid w:val="007C2CC2"/>
    <w:rsid w:val="007C356F"/>
    <w:rsid w:val="007C3E36"/>
    <w:rsid w:val="007C47B2"/>
    <w:rsid w:val="007C5874"/>
    <w:rsid w:val="007C6204"/>
    <w:rsid w:val="007C7A1F"/>
    <w:rsid w:val="007D0BF4"/>
    <w:rsid w:val="007D0E03"/>
    <w:rsid w:val="007D1FF6"/>
    <w:rsid w:val="007D315D"/>
    <w:rsid w:val="007D39FE"/>
    <w:rsid w:val="007D5C58"/>
    <w:rsid w:val="007D5DF3"/>
    <w:rsid w:val="007D6454"/>
    <w:rsid w:val="007D659D"/>
    <w:rsid w:val="007D6D56"/>
    <w:rsid w:val="007D6DC1"/>
    <w:rsid w:val="007D7046"/>
    <w:rsid w:val="007D7116"/>
    <w:rsid w:val="007D7A6C"/>
    <w:rsid w:val="007E052B"/>
    <w:rsid w:val="007E202E"/>
    <w:rsid w:val="007E30FA"/>
    <w:rsid w:val="007E3754"/>
    <w:rsid w:val="007E4BB8"/>
    <w:rsid w:val="007E5254"/>
    <w:rsid w:val="007E55E1"/>
    <w:rsid w:val="007E5AC4"/>
    <w:rsid w:val="007E5C64"/>
    <w:rsid w:val="007E686C"/>
    <w:rsid w:val="007E6BF4"/>
    <w:rsid w:val="007E77BC"/>
    <w:rsid w:val="007F02AA"/>
    <w:rsid w:val="007F1F27"/>
    <w:rsid w:val="007F3CA7"/>
    <w:rsid w:val="007F618E"/>
    <w:rsid w:val="007F6428"/>
    <w:rsid w:val="007F666E"/>
    <w:rsid w:val="007F6F91"/>
    <w:rsid w:val="007F704E"/>
    <w:rsid w:val="007F72E2"/>
    <w:rsid w:val="0080018A"/>
    <w:rsid w:val="00801E54"/>
    <w:rsid w:val="0080207D"/>
    <w:rsid w:val="008031B4"/>
    <w:rsid w:val="00803694"/>
    <w:rsid w:val="0080388F"/>
    <w:rsid w:val="00803B85"/>
    <w:rsid w:val="00804B1D"/>
    <w:rsid w:val="00804BC4"/>
    <w:rsid w:val="008050AB"/>
    <w:rsid w:val="00805308"/>
    <w:rsid w:val="008055D4"/>
    <w:rsid w:val="00806030"/>
    <w:rsid w:val="0080711E"/>
    <w:rsid w:val="008075A1"/>
    <w:rsid w:val="00807714"/>
    <w:rsid w:val="008138AA"/>
    <w:rsid w:val="00813969"/>
    <w:rsid w:val="008146C0"/>
    <w:rsid w:val="00814CB3"/>
    <w:rsid w:val="00815672"/>
    <w:rsid w:val="00815CB4"/>
    <w:rsid w:val="00815D83"/>
    <w:rsid w:val="008169A8"/>
    <w:rsid w:val="00816CAC"/>
    <w:rsid w:val="0081704B"/>
    <w:rsid w:val="0081765F"/>
    <w:rsid w:val="00820819"/>
    <w:rsid w:val="00823006"/>
    <w:rsid w:val="008239F6"/>
    <w:rsid w:val="00823A04"/>
    <w:rsid w:val="0082508F"/>
    <w:rsid w:val="008251F5"/>
    <w:rsid w:val="00826B45"/>
    <w:rsid w:val="00827632"/>
    <w:rsid w:val="00830916"/>
    <w:rsid w:val="0083115F"/>
    <w:rsid w:val="00832E0F"/>
    <w:rsid w:val="0083373C"/>
    <w:rsid w:val="00833CFF"/>
    <w:rsid w:val="00833F8E"/>
    <w:rsid w:val="008347FE"/>
    <w:rsid w:val="00836009"/>
    <w:rsid w:val="0084009C"/>
    <w:rsid w:val="008413DB"/>
    <w:rsid w:val="00841A6B"/>
    <w:rsid w:val="00842087"/>
    <w:rsid w:val="00843B37"/>
    <w:rsid w:val="008443A8"/>
    <w:rsid w:val="008449CA"/>
    <w:rsid w:val="00844A25"/>
    <w:rsid w:val="00844E22"/>
    <w:rsid w:val="00845A35"/>
    <w:rsid w:val="00847343"/>
    <w:rsid w:val="00847467"/>
    <w:rsid w:val="0085047B"/>
    <w:rsid w:val="008506CA"/>
    <w:rsid w:val="00852F19"/>
    <w:rsid w:val="00853234"/>
    <w:rsid w:val="008542E1"/>
    <w:rsid w:val="00854CD9"/>
    <w:rsid w:val="00855163"/>
    <w:rsid w:val="0085765F"/>
    <w:rsid w:val="00862948"/>
    <w:rsid w:val="0086335C"/>
    <w:rsid w:val="00864B49"/>
    <w:rsid w:val="008656F8"/>
    <w:rsid w:val="008675FC"/>
    <w:rsid w:val="008679DC"/>
    <w:rsid w:val="00870382"/>
    <w:rsid w:val="0087405E"/>
    <w:rsid w:val="008765E4"/>
    <w:rsid w:val="00876E94"/>
    <w:rsid w:val="008772D5"/>
    <w:rsid w:val="00877307"/>
    <w:rsid w:val="00877CCE"/>
    <w:rsid w:val="008800D8"/>
    <w:rsid w:val="00882CE4"/>
    <w:rsid w:val="00882DD9"/>
    <w:rsid w:val="008842F3"/>
    <w:rsid w:val="008855AD"/>
    <w:rsid w:val="00885A62"/>
    <w:rsid w:val="00886124"/>
    <w:rsid w:val="008861DC"/>
    <w:rsid w:val="00887C4D"/>
    <w:rsid w:val="00890DDD"/>
    <w:rsid w:val="00891BDC"/>
    <w:rsid w:val="008928FD"/>
    <w:rsid w:val="00894BC5"/>
    <w:rsid w:val="00894CD6"/>
    <w:rsid w:val="00895228"/>
    <w:rsid w:val="008953FB"/>
    <w:rsid w:val="00896114"/>
    <w:rsid w:val="0089677E"/>
    <w:rsid w:val="008971A0"/>
    <w:rsid w:val="00897420"/>
    <w:rsid w:val="00897AEF"/>
    <w:rsid w:val="008A0B56"/>
    <w:rsid w:val="008A1B78"/>
    <w:rsid w:val="008A1BC5"/>
    <w:rsid w:val="008A2A49"/>
    <w:rsid w:val="008A3018"/>
    <w:rsid w:val="008A3EDE"/>
    <w:rsid w:val="008A4093"/>
    <w:rsid w:val="008A45A8"/>
    <w:rsid w:val="008A5627"/>
    <w:rsid w:val="008A61CA"/>
    <w:rsid w:val="008A6466"/>
    <w:rsid w:val="008A6C79"/>
    <w:rsid w:val="008A7B6C"/>
    <w:rsid w:val="008B10EB"/>
    <w:rsid w:val="008B1641"/>
    <w:rsid w:val="008B2729"/>
    <w:rsid w:val="008B2F62"/>
    <w:rsid w:val="008B2F87"/>
    <w:rsid w:val="008B453C"/>
    <w:rsid w:val="008B4A4D"/>
    <w:rsid w:val="008B5474"/>
    <w:rsid w:val="008B695B"/>
    <w:rsid w:val="008B6C20"/>
    <w:rsid w:val="008B7401"/>
    <w:rsid w:val="008B7ACC"/>
    <w:rsid w:val="008C0AA5"/>
    <w:rsid w:val="008C11F7"/>
    <w:rsid w:val="008C1317"/>
    <w:rsid w:val="008C1A2C"/>
    <w:rsid w:val="008C2C96"/>
    <w:rsid w:val="008C333B"/>
    <w:rsid w:val="008C3E0C"/>
    <w:rsid w:val="008C41E9"/>
    <w:rsid w:val="008C5E19"/>
    <w:rsid w:val="008C629E"/>
    <w:rsid w:val="008D09EC"/>
    <w:rsid w:val="008D1BBA"/>
    <w:rsid w:val="008D2134"/>
    <w:rsid w:val="008D31B6"/>
    <w:rsid w:val="008D3222"/>
    <w:rsid w:val="008D36AD"/>
    <w:rsid w:val="008D39BB"/>
    <w:rsid w:val="008D39BC"/>
    <w:rsid w:val="008D4C8C"/>
    <w:rsid w:val="008D6422"/>
    <w:rsid w:val="008D754B"/>
    <w:rsid w:val="008E0670"/>
    <w:rsid w:val="008E2F1F"/>
    <w:rsid w:val="008E306C"/>
    <w:rsid w:val="008E30D1"/>
    <w:rsid w:val="008E3DEB"/>
    <w:rsid w:val="008E415C"/>
    <w:rsid w:val="008E499A"/>
    <w:rsid w:val="008E4AFC"/>
    <w:rsid w:val="008E54F9"/>
    <w:rsid w:val="008E5D44"/>
    <w:rsid w:val="008E624B"/>
    <w:rsid w:val="008F1B30"/>
    <w:rsid w:val="008F1D8E"/>
    <w:rsid w:val="008F1E45"/>
    <w:rsid w:val="008F28F0"/>
    <w:rsid w:val="008F3D1E"/>
    <w:rsid w:val="008F4500"/>
    <w:rsid w:val="008F4890"/>
    <w:rsid w:val="008F4956"/>
    <w:rsid w:val="008F5665"/>
    <w:rsid w:val="008F6816"/>
    <w:rsid w:val="008F6834"/>
    <w:rsid w:val="008F7265"/>
    <w:rsid w:val="00901007"/>
    <w:rsid w:val="0090134C"/>
    <w:rsid w:val="00901E2F"/>
    <w:rsid w:val="009026B2"/>
    <w:rsid w:val="00902DB6"/>
    <w:rsid w:val="00904837"/>
    <w:rsid w:val="009051A4"/>
    <w:rsid w:val="00905438"/>
    <w:rsid w:val="009059B2"/>
    <w:rsid w:val="0090709A"/>
    <w:rsid w:val="00907345"/>
    <w:rsid w:val="009079F9"/>
    <w:rsid w:val="00907D13"/>
    <w:rsid w:val="0091086C"/>
    <w:rsid w:val="00910ECE"/>
    <w:rsid w:val="0091198D"/>
    <w:rsid w:val="00913479"/>
    <w:rsid w:val="00914C38"/>
    <w:rsid w:val="009153B8"/>
    <w:rsid w:val="0091633D"/>
    <w:rsid w:val="00916DDB"/>
    <w:rsid w:val="00917A1C"/>
    <w:rsid w:val="00921566"/>
    <w:rsid w:val="009216CB"/>
    <w:rsid w:val="009218A2"/>
    <w:rsid w:val="00923DA3"/>
    <w:rsid w:val="00923E02"/>
    <w:rsid w:val="00924729"/>
    <w:rsid w:val="00924FB1"/>
    <w:rsid w:val="0092544D"/>
    <w:rsid w:val="009256D3"/>
    <w:rsid w:val="00925703"/>
    <w:rsid w:val="00925CAD"/>
    <w:rsid w:val="009278C1"/>
    <w:rsid w:val="009307DC"/>
    <w:rsid w:val="009319DA"/>
    <w:rsid w:val="00931FC2"/>
    <w:rsid w:val="00932FDD"/>
    <w:rsid w:val="00934B81"/>
    <w:rsid w:val="00935B38"/>
    <w:rsid w:val="00937EF1"/>
    <w:rsid w:val="00943651"/>
    <w:rsid w:val="00943EA6"/>
    <w:rsid w:val="00944596"/>
    <w:rsid w:val="00945293"/>
    <w:rsid w:val="00946311"/>
    <w:rsid w:val="00946344"/>
    <w:rsid w:val="00946681"/>
    <w:rsid w:val="009504DC"/>
    <w:rsid w:val="00951747"/>
    <w:rsid w:val="00953F68"/>
    <w:rsid w:val="0095465B"/>
    <w:rsid w:val="00956236"/>
    <w:rsid w:val="00957092"/>
    <w:rsid w:val="009572D1"/>
    <w:rsid w:val="00957D7F"/>
    <w:rsid w:val="009600A0"/>
    <w:rsid w:val="009607AA"/>
    <w:rsid w:val="009627E3"/>
    <w:rsid w:val="009644D3"/>
    <w:rsid w:val="009647D5"/>
    <w:rsid w:val="00964A58"/>
    <w:rsid w:val="00966D05"/>
    <w:rsid w:val="0096702F"/>
    <w:rsid w:val="00970BC2"/>
    <w:rsid w:val="00970BDD"/>
    <w:rsid w:val="0097186A"/>
    <w:rsid w:val="00971EF7"/>
    <w:rsid w:val="00972B33"/>
    <w:rsid w:val="00972BDA"/>
    <w:rsid w:val="00973E3B"/>
    <w:rsid w:val="009744A3"/>
    <w:rsid w:val="00975884"/>
    <w:rsid w:val="00975D63"/>
    <w:rsid w:val="009763C8"/>
    <w:rsid w:val="00976BF6"/>
    <w:rsid w:val="00977573"/>
    <w:rsid w:val="00977E94"/>
    <w:rsid w:val="0098187C"/>
    <w:rsid w:val="00981E69"/>
    <w:rsid w:val="00984658"/>
    <w:rsid w:val="00984820"/>
    <w:rsid w:val="00984F0A"/>
    <w:rsid w:val="00986201"/>
    <w:rsid w:val="0098629C"/>
    <w:rsid w:val="0098634D"/>
    <w:rsid w:val="00987101"/>
    <w:rsid w:val="0098757D"/>
    <w:rsid w:val="00992C50"/>
    <w:rsid w:val="009930ED"/>
    <w:rsid w:val="00993EE4"/>
    <w:rsid w:val="0099439D"/>
    <w:rsid w:val="0099715E"/>
    <w:rsid w:val="0099773C"/>
    <w:rsid w:val="009A0045"/>
    <w:rsid w:val="009A07A9"/>
    <w:rsid w:val="009A0D48"/>
    <w:rsid w:val="009A2610"/>
    <w:rsid w:val="009A30DE"/>
    <w:rsid w:val="009A4235"/>
    <w:rsid w:val="009A4B2E"/>
    <w:rsid w:val="009A531A"/>
    <w:rsid w:val="009A61DD"/>
    <w:rsid w:val="009A7C55"/>
    <w:rsid w:val="009B0721"/>
    <w:rsid w:val="009B19DA"/>
    <w:rsid w:val="009B2E34"/>
    <w:rsid w:val="009B3B8A"/>
    <w:rsid w:val="009B4E94"/>
    <w:rsid w:val="009B6B12"/>
    <w:rsid w:val="009B71BD"/>
    <w:rsid w:val="009B73EC"/>
    <w:rsid w:val="009C0DBB"/>
    <w:rsid w:val="009C3E4E"/>
    <w:rsid w:val="009C4832"/>
    <w:rsid w:val="009C4AA1"/>
    <w:rsid w:val="009C56E8"/>
    <w:rsid w:val="009C60EB"/>
    <w:rsid w:val="009C69BB"/>
    <w:rsid w:val="009D03E2"/>
    <w:rsid w:val="009D045C"/>
    <w:rsid w:val="009D11ED"/>
    <w:rsid w:val="009D2530"/>
    <w:rsid w:val="009D2AE8"/>
    <w:rsid w:val="009D2E7F"/>
    <w:rsid w:val="009D3461"/>
    <w:rsid w:val="009D4143"/>
    <w:rsid w:val="009D4ED6"/>
    <w:rsid w:val="009D6262"/>
    <w:rsid w:val="009D69DA"/>
    <w:rsid w:val="009D6BE9"/>
    <w:rsid w:val="009D6CCC"/>
    <w:rsid w:val="009D741E"/>
    <w:rsid w:val="009E35E4"/>
    <w:rsid w:val="009E395C"/>
    <w:rsid w:val="009E60DD"/>
    <w:rsid w:val="009E6234"/>
    <w:rsid w:val="009E645E"/>
    <w:rsid w:val="009E6651"/>
    <w:rsid w:val="009F0287"/>
    <w:rsid w:val="009F0AEB"/>
    <w:rsid w:val="009F0B59"/>
    <w:rsid w:val="009F2582"/>
    <w:rsid w:val="009F2AD7"/>
    <w:rsid w:val="009F2DE2"/>
    <w:rsid w:val="009F440D"/>
    <w:rsid w:val="009F4B35"/>
    <w:rsid w:val="009F5F26"/>
    <w:rsid w:val="009F6166"/>
    <w:rsid w:val="009F7D51"/>
    <w:rsid w:val="00A00B1F"/>
    <w:rsid w:val="00A00B3D"/>
    <w:rsid w:val="00A018CB"/>
    <w:rsid w:val="00A04058"/>
    <w:rsid w:val="00A0440F"/>
    <w:rsid w:val="00A0497F"/>
    <w:rsid w:val="00A04F1F"/>
    <w:rsid w:val="00A05014"/>
    <w:rsid w:val="00A05AE1"/>
    <w:rsid w:val="00A06475"/>
    <w:rsid w:val="00A064C9"/>
    <w:rsid w:val="00A07A30"/>
    <w:rsid w:val="00A10D8F"/>
    <w:rsid w:val="00A115F2"/>
    <w:rsid w:val="00A13492"/>
    <w:rsid w:val="00A134BC"/>
    <w:rsid w:val="00A151A5"/>
    <w:rsid w:val="00A17A25"/>
    <w:rsid w:val="00A20EA9"/>
    <w:rsid w:val="00A210B7"/>
    <w:rsid w:val="00A215C3"/>
    <w:rsid w:val="00A21B44"/>
    <w:rsid w:val="00A22EF5"/>
    <w:rsid w:val="00A234BF"/>
    <w:rsid w:val="00A23CB4"/>
    <w:rsid w:val="00A253BB"/>
    <w:rsid w:val="00A254FC"/>
    <w:rsid w:val="00A276F2"/>
    <w:rsid w:val="00A3073D"/>
    <w:rsid w:val="00A3177A"/>
    <w:rsid w:val="00A3297E"/>
    <w:rsid w:val="00A3357F"/>
    <w:rsid w:val="00A35CA3"/>
    <w:rsid w:val="00A35F35"/>
    <w:rsid w:val="00A373E5"/>
    <w:rsid w:val="00A41AE2"/>
    <w:rsid w:val="00A41B15"/>
    <w:rsid w:val="00A41E07"/>
    <w:rsid w:val="00A42DD7"/>
    <w:rsid w:val="00A4395E"/>
    <w:rsid w:val="00A44966"/>
    <w:rsid w:val="00A44CE6"/>
    <w:rsid w:val="00A450F6"/>
    <w:rsid w:val="00A45C36"/>
    <w:rsid w:val="00A46A65"/>
    <w:rsid w:val="00A47EA8"/>
    <w:rsid w:val="00A506F0"/>
    <w:rsid w:val="00A50D95"/>
    <w:rsid w:val="00A53AEC"/>
    <w:rsid w:val="00A54471"/>
    <w:rsid w:val="00A55671"/>
    <w:rsid w:val="00A60B38"/>
    <w:rsid w:val="00A60D4B"/>
    <w:rsid w:val="00A61062"/>
    <w:rsid w:val="00A63764"/>
    <w:rsid w:val="00A6396C"/>
    <w:rsid w:val="00A63A15"/>
    <w:rsid w:val="00A65473"/>
    <w:rsid w:val="00A65CBC"/>
    <w:rsid w:val="00A6756D"/>
    <w:rsid w:val="00A675A5"/>
    <w:rsid w:val="00A675CE"/>
    <w:rsid w:val="00A67E4C"/>
    <w:rsid w:val="00A70E0F"/>
    <w:rsid w:val="00A72068"/>
    <w:rsid w:val="00A74E6A"/>
    <w:rsid w:val="00A76315"/>
    <w:rsid w:val="00A7747E"/>
    <w:rsid w:val="00A7769D"/>
    <w:rsid w:val="00A808E2"/>
    <w:rsid w:val="00A80AA5"/>
    <w:rsid w:val="00A81624"/>
    <w:rsid w:val="00A82497"/>
    <w:rsid w:val="00A82954"/>
    <w:rsid w:val="00A82BA3"/>
    <w:rsid w:val="00A83159"/>
    <w:rsid w:val="00A8339B"/>
    <w:rsid w:val="00A84ED4"/>
    <w:rsid w:val="00A864C5"/>
    <w:rsid w:val="00A87044"/>
    <w:rsid w:val="00A87332"/>
    <w:rsid w:val="00A87B73"/>
    <w:rsid w:val="00A9022F"/>
    <w:rsid w:val="00A92B95"/>
    <w:rsid w:val="00A93815"/>
    <w:rsid w:val="00A958E3"/>
    <w:rsid w:val="00A966C9"/>
    <w:rsid w:val="00A97849"/>
    <w:rsid w:val="00A97988"/>
    <w:rsid w:val="00AA01FB"/>
    <w:rsid w:val="00AA1362"/>
    <w:rsid w:val="00AA18B5"/>
    <w:rsid w:val="00AA3020"/>
    <w:rsid w:val="00AA6179"/>
    <w:rsid w:val="00AB033A"/>
    <w:rsid w:val="00AB1253"/>
    <w:rsid w:val="00AB127B"/>
    <w:rsid w:val="00AB13F9"/>
    <w:rsid w:val="00AB38FF"/>
    <w:rsid w:val="00AB5C29"/>
    <w:rsid w:val="00AB5D07"/>
    <w:rsid w:val="00AB61EB"/>
    <w:rsid w:val="00AB6328"/>
    <w:rsid w:val="00AB650F"/>
    <w:rsid w:val="00AC0595"/>
    <w:rsid w:val="00AC09C5"/>
    <w:rsid w:val="00AC0B6D"/>
    <w:rsid w:val="00AC0D77"/>
    <w:rsid w:val="00AC184B"/>
    <w:rsid w:val="00AC39BF"/>
    <w:rsid w:val="00AC58D3"/>
    <w:rsid w:val="00AC6B10"/>
    <w:rsid w:val="00AC705B"/>
    <w:rsid w:val="00AC74D0"/>
    <w:rsid w:val="00AC7712"/>
    <w:rsid w:val="00AC7864"/>
    <w:rsid w:val="00AC79A5"/>
    <w:rsid w:val="00AC7F6D"/>
    <w:rsid w:val="00AD1C6D"/>
    <w:rsid w:val="00AD2719"/>
    <w:rsid w:val="00AD2D9C"/>
    <w:rsid w:val="00AD3A67"/>
    <w:rsid w:val="00AD3DBE"/>
    <w:rsid w:val="00AD4A54"/>
    <w:rsid w:val="00AD55D9"/>
    <w:rsid w:val="00AD5F94"/>
    <w:rsid w:val="00AD6035"/>
    <w:rsid w:val="00AD7AA3"/>
    <w:rsid w:val="00AD7DE0"/>
    <w:rsid w:val="00AE1CAF"/>
    <w:rsid w:val="00AE2123"/>
    <w:rsid w:val="00AE25D3"/>
    <w:rsid w:val="00AE2666"/>
    <w:rsid w:val="00AE280A"/>
    <w:rsid w:val="00AE2F31"/>
    <w:rsid w:val="00AE2F93"/>
    <w:rsid w:val="00AE30D8"/>
    <w:rsid w:val="00AE572D"/>
    <w:rsid w:val="00AE5AE7"/>
    <w:rsid w:val="00AE652E"/>
    <w:rsid w:val="00AE712A"/>
    <w:rsid w:val="00AF0A50"/>
    <w:rsid w:val="00AF2966"/>
    <w:rsid w:val="00AF2EC3"/>
    <w:rsid w:val="00AF58E0"/>
    <w:rsid w:val="00AF631B"/>
    <w:rsid w:val="00AF7859"/>
    <w:rsid w:val="00B004BB"/>
    <w:rsid w:val="00B00A00"/>
    <w:rsid w:val="00B00E6B"/>
    <w:rsid w:val="00B0249B"/>
    <w:rsid w:val="00B02AE4"/>
    <w:rsid w:val="00B03842"/>
    <w:rsid w:val="00B059EA"/>
    <w:rsid w:val="00B06278"/>
    <w:rsid w:val="00B064F3"/>
    <w:rsid w:val="00B077A6"/>
    <w:rsid w:val="00B10B8B"/>
    <w:rsid w:val="00B128AD"/>
    <w:rsid w:val="00B13E94"/>
    <w:rsid w:val="00B14853"/>
    <w:rsid w:val="00B148EE"/>
    <w:rsid w:val="00B14BBB"/>
    <w:rsid w:val="00B168B5"/>
    <w:rsid w:val="00B17E67"/>
    <w:rsid w:val="00B2194E"/>
    <w:rsid w:val="00B21AC2"/>
    <w:rsid w:val="00B21D19"/>
    <w:rsid w:val="00B24BEC"/>
    <w:rsid w:val="00B255F6"/>
    <w:rsid w:val="00B25CB4"/>
    <w:rsid w:val="00B26078"/>
    <w:rsid w:val="00B27D58"/>
    <w:rsid w:val="00B345DE"/>
    <w:rsid w:val="00B3465C"/>
    <w:rsid w:val="00B35CD8"/>
    <w:rsid w:val="00B3777B"/>
    <w:rsid w:val="00B37F14"/>
    <w:rsid w:val="00B40006"/>
    <w:rsid w:val="00B429DB"/>
    <w:rsid w:val="00B4490F"/>
    <w:rsid w:val="00B44BFD"/>
    <w:rsid w:val="00B459DC"/>
    <w:rsid w:val="00B500E2"/>
    <w:rsid w:val="00B50766"/>
    <w:rsid w:val="00B511E3"/>
    <w:rsid w:val="00B52C2A"/>
    <w:rsid w:val="00B53F66"/>
    <w:rsid w:val="00B54F6D"/>
    <w:rsid w:val="00B5687B"/>
    <w:rsid w:val="00B56DBB"/>
    <w:rsid w:val="00B56E02"/>
    <w:rsid w:val="00B56E5E"/>
    <w:rsid w:val="00B615EE"/>
    <w:rsid w:val="00B616F7"/>
    <w:rsid w:val="00B61C6D"/>
    <w:rsid w:val="00B629B2"/>
    <w:rsid w:val="00B62C35"/>
    <w:rsid w:val="00B63E51"/>
    <w:rsid w:val="00B645A1"/>
    <w:rsid w:val="00B64C88"/>
    <w:rsid w:val="00B66B3F"/>
    <w:rsid w:val="00B67026"/>
    <w:rsid w:val="00B6739B"/>
    <w:rsid w:val="00B67600"/>
    <w:rsid w:val="00B709FA"/>
    <w:rsid w:val="00B712CC"/>
    <w:rsid w:val="00B71D04"/>
    <w:rsid w:val="00B72263"/>
    <w:rsid w:val="00B732D2"/>
    <w:rsid w:val="00B73E3B"/>
    <w:rsid w:val="00B75371"/>
    <w:rsid w:val="00B763AF"/>
    <w:rsid w:val="00B763C4"/>
    <w:rsid w:val="00B81B3F"/>
    <w:rsid w:val="00B81F51"/>
    <w:rsid w:val="00B81F9B"/>
    <w:rsid w:val="00B82745"/>
    <w:rsid w:val="00B85E3E"/>
    <w:rsid w:val="00B87150"/>
    <w:rsid w:val="00B87608"/>
    <w:rsid w:val="00B87B14"/>
    <w:rsid w:val="00B90638"/>
    <w:rsid w:val="00B9183E"/>
    <w:rsid w:val="00B91979"/>
    <w:rsid w:val="00B91F17"/>
    <w:rsid w:val="00B932DC"/>
    <w:rsid w:val="00B933A0"/>
    <w:rsid w:val="00B9367E"/>
    <w:rsid w:val="00B94B96"/>
    <w:rsid w:val="00B9526A"/>
    <w:rsid w:val="00B95C07"/>
    <w:rsid w:val="00B963AB"/>
    <w:rsid w:val="00B9664D"/>
    <w:rsid w:val="00B96B62"/>
    <w:rsid w:val="00B97457"/>
    <w:rsid w:val="00BA06FE"/>
    <w:rsid w:val="00BA076C"/>
    <w:rsid w:val="00BA1F33"/>
    <w:rsid w:val="00BA2D0B"/>
    <w:rsid w:val="00BA6437"/>
    <w:rsid w:val="00BA6D40"/>
    <w:rsid w:val="00BA6D6D"/>
    <w:rsid w:val="00BA726D"/>
    <w:rsid w:val="00BB0401"/>
    <w:rsid w:val="00BB1654"/>
    <w:rsid w:val="00BB1A65"/>
    <w:rsid w:val="00BB1F15"/>
    <w:rsid w:val="00BB2EA8"/>
    <w:rsid w:val="00BB3492"/>
    <w:rsid w:val="00BB392D"/>
    <w:rsid w:val="00BB481F"/>
    <w:rsid w:val="00BB70F1"/>
    <w:rsid w:val="00BB7169"/>
    <w:rsid w:val="00BC1D26"/>
    <w:rsid w:val="00BC249D"/>
    <w:rsid w:val="00BC5C0C"/>
    <w:rsid w:val="00BC619C"/>
    <w:rsid w:val="00BC65C4"/>
    <w:rsid w:val="00BC7BDD"/>
    <w:rsid w:val="00BD205E"/>
    <w:rsid w:val="00BD7D7B"/>
    <w:rsid w:val="00BD7FDA"/>
    <w:rsid w:val="00BE0400"/>
    <w:rsid w:val="00BE2291"/>
    <w:rsid w:val="00BE243B"/>
    <w:rsid w:val="00BE2AC5"/>
    <w:rsid w:val="00BE3DF8"/>
    <w:rsid w:val="00BE49B8"/>
    <w:rsid w:val="00BE5AB6"/>
    <w:rsid w:val="00BE64B8"/>
    <w:rsid w:val="00BE7A62"/>
    <w:rsid w:val="00BF0236"/>
    <w:rsid w:val="00BF30A4"/>
    <w:rsid w:val="00BF3AE4"/>
    <w:rsid w:val="00BF3F8D"/>
    <w:rsid w:val="00BF40D6"/>
    <w:rsid w:val="00BF559D"/>
    <w:rsid w:val="00BF6E69"/>
    <w:rsid w:val="00C000C6"/>
    <w:rsid w:val="00C034EE"/>
    <w:rsid w:val="00C04324"/>
    <w:rsid w:val="00C053EF"/>
    <w:rsid w:val="00C05A9F"/>
    <w:rsid w:val="00C07D08"/>
    <w:rsid w:val="00C10A59"/>
    <w:rsid w:val="00C10DF0"/>
    <w:rsid w:val="00C13699"/>
    <w:rsid w:val="00C15076"/>
    <w:rsid w:val="00C1728A"/>
    <w:rsid w:val="00C17B58"/>
    <w:rsid w:val="00C20010"/>
    <w:rsid w:val="00C204B4"/>
    <w:rsid w:val="00C204EE"/>
    <w:rsid w:val="00C209CB"/>
    <w:rsid w:val="00C20E46"/>
    <w:rsid w:val="00C21474"/>
    <w:rsid w:val="00C21934"/>
    <w:rsid w:val="00C2222F"/>
    <w:rsid w:val="00C22591"/>
    <w:rsid w:val="00C22900"/>
    <w:rsid w:val="00C22B4E"/>
    <w:rsid w:val="00C253BA"/>
    <w:rsid w:val="00C25FDE"/>
    <w:rsid w:val="00C30C86"/>
    <w:rsid w:val="00C31BA0"/>
    <w:rsid w:val="00C31C98"/>
    <w:rsid w:val="00C32770"/>
    <w:rsid w:val="00C32ED9"/>
    <w:rsid w:val="00C34D36"/>
    <w:rsid w:val="00C3548D"/>
    <w:rsid w:val="00C35DB4"/>
    <w:rsid w:val="00C36345"/>
    <w:rsid w:val="00C372AD"/>
    <w:rsid w:val="00C372B3"/>
    <w:rsid w:val="00C372E4"/>
    <w:rsid w:val="00C37C4F"/>
    <w:rsid w:val="00C408C7"/>
    <w:rsid w:val="00C40BAB"/>
    <w:rsid w:val="00C41369"/>
    <w:rsid w:val="00C42F02"/>
    <w:rsid w:val="00C44091"/>
    <w:rsid w:val="00C44366"/>
    <w:rsid w:val="00C469CF"/>
    <w:rsid w:val="00C5021E"/>
    <w:rsid w:val="00C5050D"/>
    <w:rsid w:val="00C50835"/>
    <w:rsid w:val="00C520D1"/>
    <w:rsid w:val="00C523A0"/>
    <w:rsid w:val="00C53D31"/>
    <w:rsid w:val="00C54519"/>
    <w:rsid w:val="00C60B35"/>
    <w:rsid w:val="00C60BFF"/>
    <w:rsid w:val="00C60D74"/>
    <w:rsid w:val="00C61ED7"/>
    <w:rsid w:val="00C62B83"/>
    <w:rsid w:val="00C62F17"/>
    <w:rsid w:val="00C6344B"/>
    <w:rsid w:val="00C63B81"/>
    <w:rsid w:val="00C64FD8"/>
    <w:rsid w:val="00C659E2"/>
    <w:rsid w:val="00C6676B"/>
    <w:rsid w:val="00C66C31"/>
    <w:rsid w:val="00C702CA"/>
    <w:rsid w:val="00C713B6"/>
    <w:rsid w:val="00C71D1F"/>
    <w:rsid w:val="00C71EA7"/>
    <w:rsid w:val="00C73C77"/>
    <w:rsid w:val="00C7419B"/>
    <w:rsid w:val="00C74850"/>
    <w:rsid w:val="00C74CE6"/>
    <w:rsid w:val="00C74F4A"/>
    <w:rsid w:val="00C754C5"/>
    <w:rsid w:val="00C75F0B"/>
    <w:rsid w:val="00C76A85"/>
    <w:rsid w:val="00C801A3"/>
    <w:rsid w:val="00C801B0"/>
    <w:rsid w:val="00C80FB8"/>
    <w:rsid w:val="00C8158D"/>
    <w:rsid w:val="00C82111"/>
    <w:rsid w:val="00C821B6"/>
    <w:rsid w:val="00C84183"/>
    <w:rsid w:val="00C84652"/>
    <w:rsid w:val="00C8472B"/>
    <w:rsid w:val="00C84AED"/>
    <w:rsid w:val="00C84D33"/>
    <w:rsid w:val="00C86775"/>
    <w:rsid w:val="00C904FF"/>
    <w:rsid w:val="00C90FD9"/>
    <w:rsid w:val="00C922C6"/>
    <w:rsid w:val="00C92A22"/>
    <w:rsid w:val="00C9363A"/>
    <w:rsid w:val="00C93677"/>
    <w:rsid w:val="00C94586"/>
    <w:rsid w:val="00C94616"/>
    <w:rsid w:val="00C94E45"/>
    <w:rsid w:val="00C963B8"/>
    <w:rsid w:val="00C96E75"/>
    <w:rsid w:val="00C97404"/>
    <w:rsid w:val="00C977CD"/>
    <w:rsid w:val="00CA07F9"/>
    <w:rsid w:val="00CA08E3"/>
    <w:rsid w:val="00CA132D"/>
    <w:rsid w:val="00CA1345"/>
    <w:rsid w:val="00CA1977"/>
    <w:rsid w:val="00CA1CA0"/>
    <w:rsid w:val="00CA226C"/>
    <w:rsid w:val="00CA2F8F"/>
    <w:rsid w:val="00CA3736"/>
    <w:rsid w:val="00CA4517"/>
    <w:rsid w:val="00CA4CA6"/>
    <w:rsid w:val="00CA4D7E"/>
    <w:rsid w:val="00CA5342"/>
    <w:rsid w:val="00CB0254"/>
    <w:rsid w:val="00CB108C"/>
    <w:rsid w:val="00CB1E6C"/>
    <w:rsid w:val="00CB20EE"/>
    <w:rsid w:val="00CB4BCC"/>
    <w:rsid w:val="00CB4C7C"/>
    <w:rsid w:val="00CB503A"/>
    <w:rsid w:val="00CB516E"/>
    <w:rsid w:val="00CB5E53"/>
    <w:rsid w:val="00CB634B"/>
    <w:rsid w:val="00CB66EB"/>
    <w:rsid w:val="00CB6E4C"/>
    <w:rsid w:val="00CB7358"/>
    <w:rsid w:val="00CC04E5"/>
    <w:rsid w:val="00CC04E9"/>
    <w:rsid w:val="00CC16CF"/>
    <w:rsid w:val="00CC248C"/>
    <w:rsid w:val="00CC3534"/>
    <w:rsid w:val="00CC427C"/>
    <w:rsid w:val="00CC5BFC"/>
    <w:rsid w:val="00CC5EE0"/>
    <w:rsid w:val="00CC7BD7"/>
    <w:rsid w:val="00CD14F7"/>
    <w:rsid w:val="00CD4260"/>
    <w:rsid w:val="00CD4C23"/>
    <w:rsid w:val="00CD5A32"/>
    <w:rsid w:val="00CD7DB3"/>
    <w:rsid w:val="00CE039A"/>
    <w:rsid w:val="00CE08B4"/>
    <w:rsid w:val="00CE1AB1"/>
    <w:rsid w:val="00CE2004"/>
    <w:rsid w:val="00CE2493"/>
    <w:rsid w:val="00CE2889"/>
    <w:rsid w:val="00CE314F"/>
    <w:rsid w:val="00CE3B24"/>
    <w:rsid w:val="00CE5E8E"/>
    <w:rsid w:val="00CE5F92"/>
    <w:rsid w:val="00CE65BD"/>
    <w:rsid w:val="00CE7051"/>
    <w:rsid w:val="00CE7B4B"/>
    <w:rsid w:val="00CF082F"/>
    <w:rsid w:val="00CF1601"/>
    <w:rsid w:val="00CF1A10"/>
    <w:rsid w:val="00CF1B8A"/>
    <w:rsid w:val="00CF3825"/>
    <w:rsid w:val="00CF38CA"/>
    <w:rsid w:val="00CF5F01"/>
    <w:rsid w:val="00CF6369"/>
    <w:rsid w:val="00CF74BA"/>
    <w:rsid w:val="00D00652"/>
    <w:rsid w:val="00D0086F"/>
    <w:rsid w:val="00D00CA6"/>
    <w:rsid w:val="00D013F2"/>
    <w:rsid w:val="00D01CAE"/>
    <w:rsid w:val="00D01F37"/>
    <w:rsid w:val="00D02EEC"/>
    <w:rsid w:val="00D03005"/>
    <w:rsid w:val="00D033D8"/>
    <w:rsid w:val="00D03ACE"/>
    <w:rsid w:val="00D04EDA"/>
    <w:rsid w:val="00D05920"/>
    <w:rsid w:val="00D0697C"/>
    <w:rsid w:val="00D06F65"/>
    <w:rsid w:val="00D07B2F"/>
    <w:rsid w:val="00D07BB5"/>
    <w:rsid w:val="00D12562"/>
    <w:rsid w:val="00D133ED"/>
    <w:rsid w:val="00D1414C"/>
    <w:rsid w:val="00D1434B"/>
    <w:rsid w:val="00D16C27"/>
    <w:rsid w:val="00D17158"/>
    <w:rsid w:val="00D22822"/>
    <w:rsid w:val="00D22AA6"/>
    <w:rsid w:val="00D2300C"/>
    <w:rsid w:val="00D24FBA"/>
    <w:rsid w:val="00D2522B"/>
    <w:rsid w:val="00D25BEA"/>
    <w:rsid w:val="00D25D37"/>
    <w:rsid w:val="00D260E4"/>
    <w:rsid w:val="00D26B78"/>
    <w:rsid w:val="00D3156D"/>
    <w:rsid w:val="00D333C6"/>
    <w:rsid w:val="00D334F2"/>
    <w:rsid w:val="00D34366"/>
    <w:rsid w:val="00D3469D"/>
    <w:rsid w:val="00D35CED"/>
    <w:rsid w:val="00D36AFC"/>
    <w:rsid w:val="00D37734"/>
    <w:rsid w:val="00D40626"/>
    <w:rsid w:val="00D41AB2"/>
    <w:rsid w:val="00D4393E"/>
    <w:rsid w:val="00D45A56"/>
    <w:rsid w:val="00D47154"/>
    <w:rsid w:val="00D474FE"/>
    <w:rsid w:val="00D47AA6"/>
    <w:rsid w:val="00D50395"/>
    <w:rsid w:val="00D50426"/>
    <w:rsid w:val="00D51890"/>
    <w:rsid w:val="00D51DD6"/>
    <w:rsid w:val="00D52918"/>
    <w:rsid w:val="00D53CE2"/>
    <w:rsid w:val="00D54FC3"/>
    <w:rsid w:val="00D55C18"/>
    <w:rsid w:val="00D56EDB"/>
    <w:rsid w:val="00D603E3"/>
    <w:rsid w:val="00D610E3"/>
    <w:rsid w:val="00D612A6"/>
    <w:rsid w:val="00D61767"/>
    <w:rsid w:val="00D6221F"/>
    <w:rsid w:val="00D7042F"/>
    <w:rsid w:val="00D707B6"/>
    <w:rsid w:val="00D712B5"/>
    <w:rsid w:val="00D720AC"/>
    <w:rsid w:val="00D7263B"/>
    <w:rsid w:val="00D72DEC"/>
    <w:rsid w:val="00D74022"/>
    <w:rsid w:val="00D75E0B"/>
    <w:rsid w:val="00D81875"/>
    <w:rsid w:val="00D821BC"/>
    <w:rsid w:val="00D8261F"/>
    <w:rsid w:val="00D827E1"/>
    <w:rsid w:val="00D83C57"/>
    <w:rsid w:val="00D8476D"/>
    <w:rsid w:val="00D848FD"/>
    <w:rsid w:val="00D858B2"/>
    <w:rsid w:val="00D86EF7"/>
    <w:rsid w:val="00D923C7"/>
    <w:rsid w:val="00D92C3F"/>
    <w:rsid w:val="00D9340B"/>
    <w:rsid w:val="00D943C1"/>
    <w:rsid w:val="00D97509"/>
    <w:rsid w:val="00DA1636"/>
    <w:rsid w:val="00DA2953"/>
    <w:rsid w:val="00DA3533"/>
    <w:rsid w:val="00DA3D08"/>
    <w:rsid w:val="00DA3FD9"/>
    <w:rsid w:val="00DA4110"/>
    <w:rsid w:val="00DA63E9"/>
    <w:rsid w:val="00DA73C2"/>
    <w:rsid w:val="00DB0E20"/>
    <w:rsid w:val="00DB0F19"/>
    <w:rsid w:val="00DB111E"/>
    <w:rsid w:val="00DB4043"/>
    <w:rsid w:val="00DB4552"/>
    <w:rsid w:val="00DB4B0A"/>
    <w:rsid w:val="00DB4FAE"/>
    <w:rsid w:val="00DB7CFA"/>
    <w:rsid w:val="00DC0D70"/>
    <w:rsid w:val="00DC2758"/>
    <w:rsid w:val="00DC2877"/>
    <w:rsid w:val="00DC2C09"/>
    <w:rsid w:val="00DC506C"/>
    <w:rsid w:val="00DC507E"/>
    <w:rsid w:val="00DC5807"/>
    <w:rsid w:val="00DC5D16"/>
    <w:rsid w:val="00DC619B"/>
    <w:rsid w:val="00DC66D7"/>
    <w:rsid w:val="00DC7354"/>
    <w:rsid w:val="00DC79F8"/>
    <w:rsid w:val="00DC7AA5"/>
    <w:rsid w:val="00DD1503"/>
    <w:rsid w:val="00DD16B9"/>
    <w:rsid w:val="00DD1F41"/>
    <w:rsid w:val="00DD343D"/>
    <w:rsid w:val="00DD365F"/>
    <w:rsid w:val="00DD3A57"/>
    <w:rsid w:val="00DD3BE1"/>
    <w:rsid w:val="00DD51CA"/>
    <w:rsid w:val="00DD5D5F"/>
    <w:rsid w:val="00DD6708"/>
    <w:rsid w:val="00DD7F50"/>
    <w:rsid w:val="00DE03CD"/>
    <w:rsid w:val="00DE18F9"/>
    <w:rsid w:val="00DE1A1B"/>
    <w:rsid w:val="00DE2F86"/>
    <w:rsid w:val="00DE35AC"/>
    <w:rsid w:val="00DE37C2"/>
    <w:rsid w:val="00DE3FCD"/>
    <w:rsid w:val="00DE4365"/>
    <w:rsid w:val="00DE43E0"/>
    <w:rsid w:val="00DE61B0"/>
    <w:rsid w:val="00DE75F4"/>
    <w:rsid w:val="00DF0D8F"/>
    <w:rsid w:val="00DF0EA9"/>
    <w:rsid w:val="00DF0FB7"/>
    <w:rsid w:val="00DF258C"/>
    <w:rsid w:val="00DF2AFA"/>
    <w:rsid w:val="00DF307A"/>
    <w:rsid w:val="00DF37F5"/>
    <w:rsid w:val="00DF3B01"/>
    <w:rsid w:val="00DF3FC6"/>
    <w:rsid w:val="00DF66BB"/>
    <w:rsid w:val="00DF6B40"/>
    <w:rsid w:val="00DF7287"/>
    <w:rsid w:val="00E00534"/>
    <w:rsid w:val="00E00757"/>
    <w:rsid w:val="00E01FCF"/>
    <w:rsid w:val="00E02EA0"/>
    <w:rsid w:val="00E03AEB"/>
    <w:rsid w:val="00E060B5"/>
    <w:rsid w:val="00E06B0E"/>
    <w:rsid w:val="00E06B8A"/>
    <w:rsid w:val="00E1001D"/>
    <w:rsid w:val="00E10045"/>
    <w:rsid w:val="00E11049"/>
    <w:rsid w:val="00E11E62"/>
    <w:rsid w:val="00E11F68"/>
    <w:rsid w:val="00E13168"/>
    <w:rsid w:val="00E1415A"/>
    <w:rsid w:val="00E15A5D"/>
    <w:rsid w:val="00E161F0"/>
    <w:rsid w:val="00E16357"/>
    <w:rsid w:val="00E169D6"/>
    <w:rsid w:val="00E17516"/>
    <w:rsid w:val="00E1772F"/>
    <w:rsid w:val="00E177C5"/>
    <w:rsid w:val="00E202E3"/>
    <w:rsid w:val="00E20D30"/>
    <w:rsid w:val="00E211DC"/>
    <w:rsid w:val="00E21692"/>
    <w:rsid w:val="00E23CD4"/>
    <w:rsid w:val="00E24203"/>
    <w:rsid w:val="00E25C31"/>
    <w:rsid w:val="00E266FD"/>
    <w:rsid w:val="00E27CA4"/>
    <w:rsid w:val="00E3205B"/>
    <w:rsid w:val="00E327E1"/>
    <w:rsid w:val="00E32C72"/>
    <w:rsid w:val="00E3401B"/>
    <w:rsid w:val="00E35042"/>
    <w:rsid w:val="00E35361"/>
    <w:rsid w:val="00E35CC5"/>
    <w:rsid w:val="00E35E66"/>
    <w:rsid w:val="00E373DE"/>
    <w:rsid w:val="00E37FDC"/>
    <w:rsid w:val="00E40393"/>
    <w:rsid w:val="00E41864"/>
    <w:rsid w:val="00E43BD3"/>
    <w:rsid w:val="00E456A6"/>
    <w:rsid w:val="00E45D85"/>
    <w:rsid w:val="00E46772"/>
    <w:rsid w:val="00E46842"/>
    <w:rsid w:val="00E469ED"/>
    <w:rsid w:val="00E4711B"/>
    <w:rsid w:val="00E53019"/>
    <w:rsid w:val="00E53587"/>
    <w:rsid w:val="00E54127"/>
    <w:rsid w:val="00E560AB"/>
    <w:rsid w:val="00E571F1"/>
    <w:rsid w:val="00E624E4"/>
    <w:rsid w:val="00E62A4B"/>
    <w:rsid w:val="00E64888"/>
    <w:rsid w:val="00E64EAB"/>
    <w:rsid w:val="00E653F3"/>
    <w:rsid w:val="00E65841"/>
    <w:rsid w:val="00E659D9"/>
    <w:rsid w:val="00E65DBB"/>
    <w:rsid w:val="00E660AE"/>
    <w:rsid w:val="00E6669F"/>
    <w:rsid w:val="00E66BBB"/>
    <w:rsid w:val="00E674E5"/>
    <w:rsid w:val="00E675E9"/>
    <w:rsid w:val="00E72B13"/>
    <w:rsid w:val="00E72FC1"/>
    <w:rsid w:val="00E73136"/>
    <w:rsid w:val="00E739D2"/>
    <w:rsid w:val="00E73E41"/>
    <w:rsid w:val="00E76146"/>
    <w:rsid w:val="00E762C9"/>
    <w:rsid w:val="00E80858"/>
    <w:rsid w:val="00E80C1A"/>
    <w:rsid w:val="00E81138"/>
    <w:rsid w:val="00E812F0"/>
    <w:rsid w:val="00E81C5F"/>
    <w:rsid w:val="00E82E51"/>
    <w:rsid w:val="00E8301A"/>
    <w:rsid w:val="00E85FE7"/>
    <w:rsid w:val="00E870B3"/>
    <w:rsid w:val="00E871F5"/>
    <w:rsid w:val="00E90000"/>
    <w:rsid w:val="00E9053B"/>
    <w:rsid w:val="00E90BDA"/>
    <w:rsid w:val="00E91406"/>
    <w:rsid w:val="00E9243C"/>
    <w:rsid w:val="00E92AC2"/>
    <w:rsid w:val="00E9330F"/>
    <w:rsid w:val="00E9342A"/>
    <w:rsid w:val="00E93808"/>
    <w:rsid w:val="00E94EBD"/>
    <w:rsid w:val="00E95995"/>
    <w:rsid w:val="00E95DC8"/>
    <w:rsid w:val="00E96A82"/>
    <w:rsid w:val="00E973F9"/>
    <w:rsid w:val="00EA18BB"/>
    <w:rsid w:val="00EA2153"/>
    <w:rsid w:val="00EA3047"/>
    <w:rsid w:val="00EA3B08"/>
    <w:rsid w:val="00EA3D3B"/>
    <w:rsid w:val="00EA4296"/>
    <w:rsid w:val="00EA4A09"/>
    <w:rsid w:val="00EA4A28"/>
    <w:rsid w:val="00EA58D9"/>
    <w:rsid w:val="00EA5A97"/>
    <w:rsid w:val="00EA5B83"/>
    <w:rsid w:val="00EA5EE9"/>
    <w:rsid w:val="00EB0749"/>
    <w:rsid w:val="00EB1B20"/>
    <w:rsid w:val="00EB234C"/>
    <w:rsid w:val="00EB40B9"/>
    <w:rsid w:val="00EB6543"/>
    <w:rsid w:val="00EB6ED2"/>
    <w:rsid w:val="00EC0691"/>
    <w:rsid w:val="00EC1514"/>
    <w:rsid w:val="00EC1AFD"/>
    <w:rsid w:val="00EC1E49"/>
    <w:rsid w:val="00EC25A8"/>
    <w:rsid w:val="00EC28C4"/>
    <w:rsid w:val="00EC3586"/>
    <w:rsid w:val="00EC4A9A"/>
    <w:rsid w:val="00EC4B1E"/>
    <w:rsid w:val="00EC4E21"/>
    <w:rsid w:val="00EC66DC"/>
    <w:rsid w:val="00EC7B90"/>
    <w:rsid w:val="00ED0E7D"/>
    <w:rsid w:val="00ED1813"/>
    <w:rsid w:val="00ED24F0"/>
    <w:rsid w:val="00ED2C0F"/>
    <w:rsid w:val="00ED397B"/>
    <w:rsid w:val="00ED4132"/>
    <w:rsid w:val="00ED6AC1"/>
    <w:rsid w:val="00ED71D2"/>
    <w:rsid w:val="00ED7D6B"/>
    <w:rsid w:val="00EE2079"/>
    <w:rsid w:val="00EE2589"/>
    <w:rsid w:val="00EE2D6D"/>
    <w:rsid w:val="00EE3558"/>
    <w:rsid w:val="00EE49E7"/>
    <w:rsid w:val="00EE672A"/>
    <w:rsid w:val="00EE7DF8"/>
    <w:rsid w:val="00EF19F3"/>
    <w:rsid w:val="00EF23BF"/>
    <w:rsid w:val="00EF2414"/>
    <w:rsid w:val="00EF5373"/>
    <w:rsid w:val="00EF7375"/>
    <w:rsid w:val="00F00094"/>
    <w:rsid w:val="00F035AB"/>
    <w:rsid w:val="00F0394B"/>
    <w:rsid w:val="00F04B54"/>
    <w:rsid w:val="00F05E88"/>
    <w:rsid w:val="00F06B07"/>
    <w:rsid w:val="00F0738C"/>
    <w:rsid w:val="00F105C5"/>
    <w:rsid w:val="00F105DD"/>
    <w:rsid w:val="00F10F1C"/>
    <w:rsid w:val="00F11C01"/>
    <w:rsid w:val="00F122AB"/>
    <w:rsid w:val="00F1295A"/>
    <w:rsid w:val="00F13256"/>
    <w:rsid w:val="00F134D9"/>
    <w:rsid w:val="00F138F5"/>
    <w:rsid w:val="00F14723"/>
    <w:rsid w:val="00F15339"/>
    <w:rsid w:val="00F153FC"/>
    <w:rsid w:val="00F17991"/>
    <w:rsid w:val="00F2020D"/>
    <w:rsid w:val="00F20311"/>
    <w:rsid w:val="00F20A0D"/>
    <w:rsid w:val="00F20D4C"/>
    <w:rsid w:val="00F21B52"/>
    <w:rsid w:val="00F22E08"/>
    <w:rsid w:val="00F235F0"/>
    <w:rsid w:val="00F23CD6"/>
    <w:rsid w:val="00F253A5"/>
    <w:rsid w:val="00F25CFD"/>
    <w:rsid w:val="00F26F7D"/>
    <w:rsid w:val="00F30226"/>
    <w:rsid w:val="00F312E5"/>
    <w:rsid w:val="00F31F88"/>
    <w:rsid w:val="00F3340C"/>
    <w:rsid w:val="00F344F8"/>
    <w:rsid w:val="00F346D1"/>
    <w:rsid w:val="00F35158"/>
    <w:rsid w:val="00F3577F"/>
    <w:rsid w:val="00F36EA9"/>
    <w:rsid w:val="00F408FA"/>
    <w:rsid w:val="00F41B0D"/>
    <w:rsid w:val="00F44A56"/>
    <w:rsid w:val="00F452BB"/>
    <w:rsid w:val="00F4609C"/>
    <w:rsid w:val="00F51980"/>
    <w:rsid w:val="00F51F63"/>
    <w:rsid w:val="00F5281B"/>
    <w:rsid w:val="00F52F99"/>
    <w:rsid w:val="00F53A45"/>
    <w:rsid w:val="00F54603"/>
    <w:rsid w:val="00F57012"/>
    <w:rsid w:val="00F579AF"/>
    <w:rsid w:val="00F609DF"/>
    <w:rsid w:val="00F62E07"/>
    <w:rsid w:val="00F6421A"/>
    <w:rsid w:val="00F650C5"/>
    <w:rsid w:val="00F67DD6"/>
    <w:rsid w:val="00F70BC9"/>
    <w:rsid w:val="00F726BE"/>
    <w:rsid w:val="00F727B8"/>
    <w:rsid w:val="00F72FF2"/>
    <w:rsid w:val="00F730BA"/>
    <w:rsid w:val="00F73804"/>
    <w:rsid w:val="00F738C8"/>
    <w:rsid w:val="00F73B0D"/>
    <w:rsid w:val="00F73E5D"/>
    <w:rsid w:val="00F7445B"/>
    <w:rsid w:val="00F74646"/>
    <w:rsid w:val="00F74FA1"/>
    <w:rsid w:val="00F75954"/>
    <w:rsid w:val="00F767F7"/>
    <w:rsid w:val="00F7702E"/>
    <w:rsid w:val="00F80189"/>
    <w:rsid w:val="00F812E3"/>
    <w:rsid w:val="00F81EDF"/>
    <w:rsid w:val="00F81EEF"/>
    <w:rsid w:val="00F81F72"/>
    <w:rsid w:val="00F8226E"/>
    <w:rsid w:val="00F82F56"/>
    <w:rsid w:val="00F83C57"/>
    <w:rsid w:val="00F841B0"/>
    <w:rsid w:val="00F84907"/>
    <w:rsid w:val="00F85CD5"/>
    <w:rsid w:val="00F87228"/>
    <w:rsid w:val="00F904B8"/>
    <w:rsid w:val="00F90B67"/>
    <w:rsid w:val="00F91379"/>
    <w:rsid w:val="00F92F23"/>
    <w:rsid w:val="00F93C65"/>
    <w:rsid w:val="00F951E7"/>
    <w:rsid w:val="00F9591E"/>
    <w:rsid w:val="00F95BBA"/>
    <w:rsid w:val="00F95F69"/>
    <w:rsid w:val="00F97471"/>
    <w:rsid w:val="00FA0093"/>
    <w:rsid w:val="00FA0476"/>
    <w:rsid w:val="00FA067B"/>
    <w:rsid w:val="00FA153B"/>
    <w:rsid w:val="00FA2161"/>
    <w:rsid w:val="00FA3DCD"/>
    <w:rsid w:val="00FA5504"/>
    <w:rsid w:val="00FA5894"/>
    <w:rsid w:val="00FA78D6"/>
    <w:rsid w:val="00FB1B7F"/>
    <w:rsid w:val="00FB20FE"/>
    <w:rsid w:val="00FB251A"/>
    <w:rsid w:val="00FB3E20"/>
    <w:rsid w:val="00FB4C55"/>
    <w:rsid w:val="00FB5D69"/>
    <w:rsid w:val="00FB6299"/>
    <w:rsid w:val="00FB66B8"/>
    <w:rsid w:val="00FB78BB"/>
    <w:rsid w:val="00FC2604"/>
    <w:rsid w:val="00FC328F"/>
    <w:rsid w:val="00FC440A"/>
    <w:rsid w:val="00FC4D9E"/>
    <w:rsid w:val="00FC4F6C"/>
    <w:rsid w:val="00FC5C16"/>
    <w:rsid w:val="00FC60A6"/>
    <w:rsid w:val="00FC68ED"/>
    <w:rsid w:val="00FC71E4"/>
    <w:rsid w:val="00FC76E2"/>
    <w:rsid w:val="00FD0B0A"/>
    <w:rsid w:val="00FD1773"/>
    <w:rsid w:val="00FD19B2"/>
    <w:rsid w:val="00FD24AF"/>
    <w:rsid w:val="00FD3AFE"/>
    <w:rsid w:val="00FD424E"/>
    <w:rsid w:val="00FD5D36"/>
    <w:rsid w:val="00FD65FE"/>
    <w:rsid w:val="00FD6EF9"/>
    <w:rsid w:val="00FD7192"/>
    <w:rsid w:val="00FD78EC"/>
    <w:rsid w:val="00FD7E19"/>
    <w:rsid w:val="00FE002A"/>
    <w:rsid w:val="00FE0AAB"/>
    <w:rsid w:val="00FE1310"/>
    <w:rsid w:val="00FE286D"/>
    <w:rsid w:val="00FE2903"/>
    <w:rsid w:val="00FE2981"/>
    <w:rsid w:val="00FE39EC"/>
    <w:rsid w:val="00FE3E63"/>
    <w:rsid w:val="00FE5EC4"/>
    <w:rsid w:val="00FE64E0"/>
    <w:rsid w:val="00FE7C7C"/>
    <w:rsid w:val="00FF1F0F"/>
    <w:rsid w:val="00FF32D9"/>
    <w:rsid w:val="00FF4CC3"/>
    <w:rsid w:val="00FF4FC2"/>
    <w:rsid w:val="00FF575F"/>
    <w:rsid w:val="00FF66C4"/>
    <w:rsid w:val="00FF72EC"/>
    <w:rsid w:val="00FF7A7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4:docId w14:val="7042EA4F"/>
  <w15:chartTrackingRefBased/>
  <w15:docId w15:val="{9E2B1BC6-F7CE-4139-AF9B-2EF80088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FE7D1D3E</Template>
  <TotalTime>12</TotalTime>
  <Pages>1</Pages>
  <Words>86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Merav Asraf (Rashi)</dc:creator>
  <cp:keywords/>
  <dc:description/>
  <cp:lastModifiedBy>Adi Reuven (rechesh)</cp:lastModifiedBy>
  <cp:revision>2</cp:revision>
  <dcterms:created xsi:type="dcterms:W3CDTF">2020-11-04T08:30:00Z</dcterms:created>
  <dcterms:modified xsi:type="dcterms:W3CDTF">2020-11-04T10:59:00Z</dcterms:modified>
</cp:coreProperties>
</file>